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06FD1" w14:textId="6DE04EE7" w:rsidR="00911F67" w:rsidRPr="007E00D2" w:rsidRDefault="00A81EEE" w:rsidP="0060616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="Calibri" w:hAnsi="Arial" w:cs="Arial"/>
          <w:b/>
          <w:bCs/>
          <w:sz w:val="32"/>
          <w:szCs w:val="32"/>
          <w:lang w:val="en-US"/>
        </w:rPr>
      </w:pPr>
      <w:r w:rsidRPr="007E00D2">
        <w:rPr>
          <w:rStyle w:val="normaltextrun"/>
          <w:rFonts w:ascii="Arial" w:eastAsia="Calibri" w:hAnsi="Arial" w:cs="Arial"/>
          <w:b/>
          <w:bCs/>
          <w:sz w:val="32"/>
          <w:szCs w:val="32"/>
          <w:lang w:val="en-US"/>
        </w:rPr>
        <w:t>MUSIC TUITION</w:t>
      </w:r>
      <w:r w:rsidR="004E2EC7">
        <w:rPr>
          <w:rStyle w:val="normaltextrun"/>
          <w:rFonts w:ascii="Arial" w:eastAsia="Calibri" w:hAnsi="Arial" w:cs="Arial"/>
          <w:b/>
          <w:bCs/>
          <w:sz w:val="32"/>
          <w:szCs w:val="32"/>
          <w:lang w:val="en-US"/>
        </w:rPr>
        <w:t xml:space="preserve"> 2021-22</w:t>
      </w:r>
    </w:p>
    <w:p w14:paraId="6B9CE378" w14:textId="77777777" w:rsidR="004B285F" w:rsidRDefault="004B285F" w:rsidP="00A81EE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Cs/>
          <w:sz w:val="20"/>
          <w:lang w:val="en-US"/>
        </w:rPr>
      </w:pPr>
    </w:p>
    <w:p w14:paraId="61862080" w14:textId="443067B3" w:rsidR="00A81EEE" w:rsidRPr="00F20B7E" w:rsidRDefault="00EE115A" w:rsidP="0006167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Cs/>
          <w:sz w:val="20"/>
          <w:lang w:val="en-US"/>
        </w:rPr>
      </w:pPr>
      <w:r>
        <w:rPr>
          <w:rStyle w:val="normaltextrun"/>
          <w:rFonts w:ascii="Arial" w:eastAsia="Calibri" w:hAnsi="Arial" w:cs="Arial"/>
          <w:bCs/>
          <w:sz w:val="20"/>
          <w:lang w:val="en-US"/>
        </w:rPr>
        <w:t>Dear Parent/</w:t>
      </w:r>
      <w:proofErr w:type="spellStart"/>
      <w:r w:rsidR="00F20B7E" w:rsidRPr="00F20B7E">
        <w:rPr>
          <w:rStyle w:val="normaltextrun"/>
          <w:rFonts w:ascii="Arial" w:eastAsia="Calibri" w:hAnsi="Arial" w:cs="Arial"/>
          <w:bCs/>
          <w:sz w:val="20"/>
          <w:lang w:val="en-US"/>
        </w:rPr>
        <w:t>Carer</w:t>
      </w:r>
      <w:proofErr w:type="spellEnd"/>
      <w:r w:rsidR="00F20B7E" w:rsidRPr="00F20B7E">
        <w:rPr>
          <w:rStyle w:val="normaltextrun"/>
          <w:rFonts w:ascii="Arial" w:eastAsia="Calibri" w:hAnsi="Arial" w:cs="Arial"/>
          <w:bCs/>
          <w:sz w:val="20"/>
          <w:lang w:val="en-US"/>
        </w:rPr>
        <w:t>,</w:t>
      </w:r>
    </w:p>
    <w:p w14:paraId="0E4305BA" w14:textId="77777777" w:rsidR="00F20B7E" w:rsidRDefault="00F20B7E" w:rsidP="0006167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</w:pPr>
    </w:p>
    <w:p w14:paraId="73B43F06" w14:textId="573664B8" w:rsidR="0006111A" w:rsidRDefault="00F54BAC" w:rsidP="0006167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</w:pPr>
      <w:r w:rsidRPr="00763F97"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  <w:t>Thank you for your interest</w:t>
      </w:r>
      <w:r w:rsidR="00763F97"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  <w:t xml:space="preserve"> in applying for Music Tuition for your child</w:t>
      </w:r>
      <w:r w:rsidR="00EE115A"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  <w:t xml:space="preserve">. </w:t>
      </w:r>
      <w:r w:rsidR="00C66332"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  <w:t>P</w:t>
      </w:r>
      <w:r w:rsidRPr="00763F97"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  <w:t xml:space="preserve">lease read through the information </w:t>
      </w:r>
      <w:r w:rsidR="0006111A"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  <w:t>below.</w:t>
      </w:r>
    </w:p>
    <w:p w14:paraId="5CC2C733" w14:textId="77777777" w:rsidR="00606164" w:rsidRPr="00763F97" w:rsidRDefault="00606164" w:rsidP="0006167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Cs/>
          <w:sz w:val="20"/>
          <w:szCs w:val="20"/>
          <w:lang w:val="en-US"/>
        </w:rPr>
      </w:pPr>
    </w:p>
    <w:p w14:paraId="76F7F197" w14:textId="69069C8E" w:rsidR="00606164" w:rsidRPr="0006111A" w:rsidRDefault="00606164" w:rsidP="0006167B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Instrumental</w:t>
      </w:r>
      <w:r w:rsidRPr="0006111A">
        <w:rPr>
          <w:rFonts w:ascii="Arial" w:hAnsi="Arial" w:cs="Arial"/>
          <w:b/>
        </w:rPr>
        <w:t xml:space="preserve"> Lessons Offered</w:t>
      </w:r>
      <w:r>
        <w:rPr>
          <w:rFonts w:ascii="Arial" w:hAnsi="Arial" w:cs="Arial"/>
          <w:b/>
        </w:rPr>
        <w:t>:</w:t>
      </w:r>
    </w:p>
    <w:p w14:paraId="20FC17CE" w14:textId="77777777" w:rsidR="00606164" w:rsidRPr="00B119D8" w:rsidRDefault="00606164" w:rsidP="0006167B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119D8">
        <w:rPr>
          <w:rFonts w:ascii="Arial" w:hAnsi="Arial" w:cs="Arial"/>
          <w:b/>
          <w:sz w:val="20"/>
          <w:szCs w:val="20"/>
        </w:rPr>
        <w:t xml:space="preserve">Drums </w:t>
      </w:r>
    </w:p>
    <w:p w14:paraId="022A0DAF" w14:textId="77777777" w:rsidR="00606164" w:rsidRPr="00B119D8" w:rsidRDefault="00606164" w:rsidP="0006167B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119D8">
        <w:rPr>
          <w:rFonts w:ascii="Arial" w:hAnsi="Arial" w:cs="Arial"/>
          <w:b/>
          <w:sz w:val="20"/>
          <w:szCs w:val="20"/>
        </w:rPr>
        <w:t xml:space="preserve">Piano/Keyboard  </w:t>
      </w:r>
    </w:p>
    <w:p w14:paraId="225BAFDE" w14:textId="77777777" w:rsidR="00606164" w:rsidRPr="00B119D8" w:rsidRDefault="00606164" w:rsidP="0006167B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119D8">
        <w:rPr>
          <w:rFonts w:ascii="Arial" w:hAnsi="Arial" w:cs="Arial"/>
          <w:b/>
          <w:sz w:val="20"/>
          <w:szCs w:val="20"/>
        </w:rPr>
        <w:t xml:space="preserve">Voice  </w:t>
      </w:r>
    </w:p>
    <w:p w14:paraId="3276A175" w14:textId="77777777" w:rsidR="00606164" w:rsidRPr="0006111A" w:rsidRDefault="00606164" w:rsidP="0006167B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Guitar:</w:t>
      </w:r>
      <w:r>
        <w:rPr>
          <w:rFonts w:ascii="Arial" w:hAnsi="Arial" w:cs="Arial"/>
          <w:sz w:val="20"/>
          <w:szCs w:val="20"/>
        </w:rPr>
        <w:t xml:space="preserve"> Acoustic Guitar / Electric G</w:t>
      </w:r>
      <w:r w:rsidRPr="0006111A">
        <w:rPr>
          <w:rFonts w:ascii="Arial" w:hAnsi="Arial" w:cs="Arial"/>
          <w:sz w:val="20"/>
          <w:szCs w:val="20"/>
        </w:rPr>
        <w:t>uitar / Ukulele</w:t>
      </w:r>
      <w:r>
        <w:rPr>
          <w:rFonts w:ascii="Arial" w:hAnsi="Arial" w:cs="Arial"/>
          <w:sz w:val="20"/>
          <w:szCs w:val="20"/>
        </w:rPr>
        <w:t xml:space="preserve"> (i</w:t>
      </w:r>
      <w:r w:rsidRPr="0006111A">
        <w:rPr>
          <w:rFonts w:ascii="Arial" w:hAnsi="Arial" w:cs="Arial"/>
          <w:sz w:val="20"/>
          <w:szCs w:val="20"/>
        </w:rPr>
        <w:t>nstrument hire available)</w:t>
      </w:r>
    </w:p>
    <w:p w14:paraId="0C1CCCC4" w14:textId="77777777" w:rsidR="00606164" w:rsidRPr="0006111A" w:rsidRDefault="00606164" w:rsidP="0006167B">
      <w:pPr>
        <w:spacing w:line="240" w:lineRule="auto"/>
        <w:rPr>
          <w:rFonts w:ascii="Arial" w:hAnsi="Arial" w:cs="Arial"/>
          <w:sz w:val="20"/>
          <w:szCs w:val="20"/>
          <w:u w:val="single"/>
        </w:rPr>
      </w:pPr>
      <w:r w:rsidRPr="0006111A">
        <w:rPr>
          <w:rFonts w:ascii="Arial" w:hAnsi="Arial" w:cs="Arial"/>
          <w:b/>
          <w:sz w:val="20"/>
          <w:szCs w:val="20"/>
        </w:rPr>
        <w:t>Woodwind:</w:t>
      </w:r>
      <w:r w:rsidRPr="0006111A">
        <w:rPr>
          <w:rFonts w:ascii="Arial" w:hAnsi="Arial" w:cs="Arial"/>
          <w:sz w:val="20"/>
          <w:szCs w:val="20"/>
        </w:rPr>
        <w:t xml:space="preserve"> Clarinet / Flute / Saxophone</w:t>
      </w:r>
      <w:r>
        <w:rPr>
          <w:rFonts w:ascii="Arial" w:hAnsi="Arial" w:cs="Arial"/>
          <w:sz w:val="20"/>
          <w:szCs w:val="20"/>
        </w:rPr>
        <w:t xml:space="preserve"> (i</w:t>
      </w:r>
      <w:r w:rsidRPr="0006111A">
        <w:rPr>
          <w:rFonts w:ascii="Arial" w:hAnsi="Arial" w:cs="Arial"/>
          <w:sz w:val="20"/>
          <w:szCs w:val="20"/>
        </w:rPr>
        <w:t>nstrument hire available)</w:t>
      </w:r>
    </w:p>
    <w:p w14:paraId="47E824B7" w14:textId="77777777" w:rsidR="00606164" w:rsidRPr="0006111A" w:rsidRDefault="00606164" w:rsidP="0006167B">
      <w:pPr>
        <w:spacing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Brass:</w:t>
      </w:r>
      <w:r>
        <w:rPr>
          <w:rFonts w:ascii="Arial" w:hAnsi="Arial" w:cs="Arial"/>
          <w:sz w:val="20"/>
          <w:szCs w:val="20"/>
        </w:rPr>
        <w:t xml:space="preserve"> Cornet / Trumpet / Trombone (i</w:t>
      </w:r>
      <w:r w:rsidRPr="0006111A">
        <w:rPr>
          <w:rFonts w:ascii="Arial" w:hAnsi="Arial" w:cs="Arial"/>
          <w:sz w:val="20"/>
          <w:szCs w:val="20"/>
        </w:rPr>
        <w:t>nstrument hire available)</w:t>
      </w:r>
    </w:p>
    <w:p w14:paraId="0C536936" w14:textId="34104AC4" w:rsidR="00606164" w:rsidRDefault="00606164" w:rsidP="0006167B">
      <w:pPr>
        <w:spacing w:line="240" w:lineRule="auto"/>
        <w:rPr>
          <w:rFonts w:ascii="Arial" w:hAnsi="Arial" w:cs="Arial"/>
          <w:sz w:val="20"/>
          <w:szCs w:val="20"/>
        </w:rPr>
      </w:pPr>
      <w:r w:rsidRPr="0006111A">
        <w:rPr>
          <w:rFonts w:ascii="Arial" w:hAnsi="Arial" w:cs="Arial"/>
          <w:b/>
          <w:sz w:val="20"/>
          <w:szCs w:val="20"/>
        </w:rPr>
        <w:t xml:space="preserve">Strings: </w:t>
      </w:r>
      <w:r>
        <w:rPr>
          <w:rFonts w:ascii="Arial" w:hAnsi="Arial" w:cs="Arial"/>
          <w:sz w:val="20"/>
          <w:szCs w:val="20"/>
        </w:rPr>
        <w:t>Violin (i</w:t>
      </w:r>
      <w:r w:rsidRPr="0006111A">
        <w:rPr>
          <w:rFonts w:ascii="Arial" w:hAnsi="Arial" w:cs="Arial"/>
          <w:sz w:val="20"/>
          <w:szCs w:val="20"/>
        </w:rPr>
        <w:t>nstrument hire available)</w:t>
      </w:r>
    </w:p>
    <w:p w14:paraId="701110C6" w14:textId="59BD7862" w:rsidR="00606164" w:rsidRPr="00606164" w:rsidRDefault="00606164" w:rsidP="0006167B">
      <w:pPr>
        <w:spacing w:line="240" w:lineRule="auto"/>
        <w:rPr>
          <w:rFonts w:ascii="Arial" w:hAnsi="Arial" w:cs="Arial"/>
          <w:sz w:val="20"/>
          <w:szCs w:val="20"/>
        </w:rPr>
      </w:pPr>
      <w:r w:rsidRPr="00517B1F">
        <w:rPr>
          <w:rFonts w:ascii="Arial" w:hAnsi="Arial" w:cs="Arial"/>
          <w:bCs/>
          <w:sz w:val="20"/>
          <w:szCs w:val="20"/>
          <w:lang w:val="en"/>
        </w:rPr>
        <w:t>Lessons take place during class time for 20 minutes per week, and are on a rotating timetable to ensure that the same class lessons aren’t affected each week.</w:t>
      </w:r>
    </w:p>
    <w:p w14:paraId="10E981E4" w14:textId="38D6F23B" w:rsidR="00911F67" w:rsidRPr="00911F67" w:rsidRDefault="00A81EEE" w:rsidP="0006167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val="en" w:eastAsia="en-GB"/>
        </w:rPr>
      </w:pPr>
      <w:r w:rsidRPr="00911F67">
        <w:rPr>
          <w:rFonts w:ascii="Arial" w:eastAsia="Times New Roman" w:hAnsi="Arial" w:cs="Arial"/>
          <w:b/>
          <w:bCs/>
          <w:lang w:val="en" w:eastAsia="en-GB"/>
        </w:rPr>
        <w:t xml:space="preserve">Lesson </w:t>
      </w:r>
      <w:r w:rsidR="00606164">
        <w:rPr>
          <w:rFonts w:ascii="Arial" w:eastAsia="Times New Roman" w:hAnsi="Arial" w:cs="Arial"/>
          <w:b/>
          <w:bCs/>
          <w:lang w:val="en" w:eastAsia="en-GB"/>
        </w:rPr>
        <w:t>Costs and Exemptions:</w:t>
      </w:r>
    </w:p>
    <w:p w14:paraId="3A1ABB8E" w14:textId="43C3DF05" w:rsidR="00911F67" w:rsidRDefault="00A81EEE" w:rsidP="0006167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0"/>
          <w:szCs w:val="20"/>
          <w:lang w:val="en" w:eastAsia="en-GB"/>
        </w:rPr>
      </w:pPr>
      <w:r w:rsidRPr="00981A48">
        <w:rPr>
          <w:rFonts w:ascii="Arial" w:eastAsia="Times New Roman" w:hAnsi="Arial" w:cs="Arial"/>
          <w:b/>
          <w:bCs/>
          <w:sz w:val="20"/>
          <w:szCs w:val="20"/>
          <w:lang w:val="en" w:eastAsia="en-GB"/>
        </w:rPr>
        <w:t>£</w:t>
      </w:r>
      <w:r w:rsidR="00CF76D9">
        <w:rPr>
          <w:rFonts w:ascii="Arial" w:eastAsia="Times New Roman" w:hAnsi="Arial" w:cs="Arial"/>
          <w:b/>
          <w:bCs/>
          <w:sz w:val="20"/>
          <w:szCs w:val="20"/>
          <w:lang w:val="en" w:eastAsia="en-GB"/>
        </w:rPr>
        <w:t xml:space="preserve">59 </w:t>
      </w:r>
      <w:r w:rsidR="00911F67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per term for shared lessons </w:t>
      </w:r>
      <w:r w:rsidR="00556A03">
        <w:rPr>
          <w:rFonts w:ascii="Arial" w:eastAsia="Times New Roman" w:hAnsi="Arial" w:cs="Arial"/>
          <w:bCs/>
          <w:sz w:val="20"/>
          <w:szCs w:val="20"/>
          <w:lang w:val="en" w:eastAsia="en-GB"/>
        </w:rPr>
        <w:t>(</w:t>
      </w:r>
      <w:r w:rsidR="00C63ECE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these take place </w:t>
      </w:r>
      <w:r w:rsidR="00556A03">
        <w:rPr>
          <w:rFonts w:ascii="Arial" w:eastAsia="Times New Roman" w:hAnsi="Arial" w:cs="Arial"/>
          <w:bCs/>
          <w:sz w:val="20"/>
          <w:szCs w:val="20"/>
          <w:lang w:val="en" w:eastAsia="en-GB"/>
        </w:rPr>
        <w:t>in a pair)</w:t>
      </w:r>
    </w:p>
    <w:p w14:paraId="64923881" w14:textId="4175F764" w:rsidR="00911F67" w:rsidRDefault="00A81EEE" w:rsidP="0006167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0"/>
          <w:szCs w:val="20"/>
          <w:lang w:val="en" w:eastAsia="en-GB"/>
        </w:rPr>
      </w:pPr>
      <w:r w:rsidRPr="00981A48">
        <w:rPr>
          <w:rFonts w:ascii="Arial" w:eastAsia="Times New Roman" w:hAnsi="Arial" w:cs="Arial"/>
          <w:b/>
          <w:bCs/>
          <w:sz w:val="20"/>
          <w:szCs w:val="20"/>
          <w:lang w:val="en" w:eastAsia="en-GB"/>
        </w:rPr>
        <w:t>£</w:t>
      </w:r>
      <w:r>
        <w:rPr>
          <w:rFonts w:ascii="Arial" w:eastAsia="Times New Roman" w:hAnsi="Arial" w:cs="Arial"/>
          <w:b/>
          <w:bCs/>
          <w:sz w:val="20"/>
          <w:szCs w:val="20"/>
          <w:lang w:val="en" w:eastAsia="en-GB"/>
        </w:rPr>
        <w:t>11</w:t>
      </w:r>
      <w:r w:rsidR="00CF76D9">
        <w:rPr>
          <w:rFonts w:ascii="Arial" w:eastAsia="Times New Roman" w:hAnsi="Arial" w:cs="Arial"/>
          <w:b/>
          <w:bCs/>
          <w:sz w:val="20"/>
          <w:szCs w:val="20"/>
          <w:lang w:val="en" w:eastAsia="en-GB"/>
        </w:rPr>
        <w:t>8</w:t>
      </w:r>
      <w:r w:rsidRPr="00981A48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 pe</w:t>
      </w:r>
      <w:r w:rsidR="00911F67">
        <w:rPr>
          <w:rFonts w:ascii="Arial" w:eastAsia="Times New Roman" w:hAnsi="Arial" w:cs="Arial"/>
          <w:bCs/>
          <w:sz w:val="20"/>
          <w:szCs w:val="20"/>
          <w:lang w:val="en" w:eastAsia="en-GB"/>
        </w:rPr>
        <w:t>r term for individual lessons</w:t>
      </w:r>
    </w:p>
    <w:p w14:paraId="64F843C2" w14:textId="65A098CF" w:rsidR="00911F67" w:rsidRDefault="00911F67" w:rsidP="0006167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0"/>
          <w:szCs w:val="20"/>
          <w:lang w:val="en" w:eastAsia="en-GB"/>
        </w:rPr>
      </w:pPr>
      <w:r w:rsidRPr="00911F67">
        <w:rPr>
          <w:rFonts w:ascii="Arial" w:eastAsia="Times New Roman" w:hAnsi="Arial" w:cs="Arial"/>
          <w:b/>
          <w:bCs/>
          <w:sz w:val="20"/>
          <w:szCs w:val="20"/>
          <w:lang w:val="en" w:eastAsia="en-GB"/>
        </w:rPr>
        <w:t>£15</w:t>
      </w:r>
      <w:r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 per term for instrument hire</w:t>
      </w:r>
    </w:p>
    <w:p w14:paraId="5D13231A" w14:textId="0CCA4456" w:rsidR="00CF76D9" w:rsidRDefault="00CF76D9" w:rsidP="0006167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0"/>
          <w:szCs w:val="20"/>
          <w:lang w:val="en" w:eastAsia="en-GB"/>
        </w:rPr>
      </w:pPr>
      <w:r w:rsidRPr="00A16861">
        <w:rPr>
          <w:rFonts w:ascii="Arial" w:eastAsia="Times New Roman" w:hAnsi="Arial" w:cs="Arial"/>
          <w:b/>
          <w:bCs/>
          <w:sz w:val="20"/>
          <w:szCs w:val="20"/>
          <w:lang w:val="en" w:eastAsia="en-GB"/>
        </w:rPr>
        <w:t>£20</w:t>
      </w:r>
      <w:r w:rsidRPr="00A16861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 </w:t>
      </w:r>
      <w:r w:rsidR="00F212F9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refundable </w:t>
      </w:r>
      <w:r w:rsidRPr="00A16861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deposit </w:t>
      </w:r>
      <w:r w:rsidR="00F212F9">
        <w:rPr>
          <w:rFonts w:ascii="Arial" w:eastAsia="Times New Roman" w:hAnsi="Arial" w:cs="Arial"/>
          <w:bCs/>
          <w:sz w:val="20"/>
          <w:szCs w:val="20"/>
          <w:lang w:val="en" w:eastAsia="en-GB"/>
        </w:rPr>
        <w:t>for instrument hire</w:t>
      </w:r>
      <w:r w:rsidR="00517B1F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 - </w:t>
      </w:r>
      <w:r w:rsidRPr="00A16861">
        <w:rPr>
          <w:rFonts w:ascii="Arial" w:eastAsia="Times New Roman" w:hAnsi="Arial" w:cs="Arial"/>
          <w:bCs/>
          <w:sz w:val="20"/>
          <w:szCs w:val="20"/>
          <w:lang w:val="en" w:eastAsia="en-GB"/>
        </w:rPr>
        <w:t>this will be refunded once</w:t>
      </w:r>
      <w:r w:rsidR="00EE115A" w:rsidRPr="00A16861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 the instrument</w:t>
      </w:r>
      <w:r w:rsidR="00A6732E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 has been returned</w:t>
      </w:r>
    </w:p>
    <w:p w14:paraId="50DDF5AB" w14:textId="1AD09A25" w:rsidR="00606164" w:rsidRPr="00606164" w:rsidRDefault="00606164" w:rsidP="0006167B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Payment covers a minimum of 10 lessons per term. In the event that the minimum of 10 lessons have been unable to be provided by the school by the end of a given term, any outstanding lessons will be refunded on a pro-rata basis.</w:t>
      </w:r>
      <w:r w:rsidR="00CB7545">
        <w:rPr>
          <w:rFonts w:ascii="Arial" w:hAnsi="Arial" w:cs="Arial"/>
          <w:sz w:val="20"/>
          <w:szCs w:val="20"/>
        </w:rPr>
        <w:t xml:space="preserve"> Lessons will not be refunded where the child is absent from school or has failed to attend their timetabled lesson.</w:t>
      </w:r>
    </w:p>
    <w:p w14:paraId="4E60C259" w14:textId="083D1E17" w:rsidR="00211258" w:rsidRPr="00A16861" w:rsidRDefault="00211258" w:rsidP="0006167B">
      <w:pPr>
        <w:spacing w:line="240" w:lineRule="auto"/>
        <w:rPr>
          <w:rFonts w:ascii="Arial" w:hAnsi="Arial" w:cs="Arial"/>
          <w:sz w:val="20"/>
          <w:szCs w:val="20"/>
        </w:rPr>
      </w:pPr>
      <w:r w:rsidRPr="00A16861">
        <w:rPr>
          <w:rFonts w:ascii="Arial" w:hAnsi="Arial" w:cs="Arial"/>
          <w:sz w:val="20"/>
          <w:szCs w:val="20"/>
        </w:rPr>
        <w:t>Your child will be eligible for free shared lessons</w:t>
      </w:r>
      <w:r w:rsidR="00C63ECE">
        <w:rPr>
          <w:rFonts w:ascii="Arial" w:hAnsi="Arial" w:cs="Arial"/>
          <w:sz w:val="20"/>
          <w:szCs w:val="20"/>
        </w:rPr>
        <w:t xml:space="preserve"> and instrument hire </w:t>
      </w:r>
      <w:r w:rsidRPr="00A16861">
        <w:rPr>
          <w:rFonts w:ascii="Arial" w:hAnsi="Arial" w:cs="Arial"/>
          <w:sz w:val="20"/>
          <w:szCs w:val="20"/>
        </w:rPr>
        <w:t>in the following instances:</w:t>
      </w:r>
    </w:p>
    <w:p w14:paraId="710CB5C8" w14:textId="73388E97" w:rsidR="00211258" w:rsidRPr="00A16861" w:rsidRDefault="00211258" w:rsidP="0006167B">
      <w:pPr>
        <w:pStyle w:val="ListParagraph"/>
        <w:numPr>
          <w:ilvl w:val="0"/>
          <w:numId w:val="28"/>
        </w:numPr>
        <w:spacing w:line="240" w:lineRule="auto"/>
        <w:rPr>
          <w:rFonts w:ascii="Arial" w:hAnsi="Arial" w:cs="Arial"/>
          <w:sz w:val="20"/>
          <w:szCs w:val="20"/>
        </w:rPr>
      </w:pPr>
      <w:r w:rsidRPr="00A16861">
        <w:rPr>
          <w:rFonts w:ascii="Arial" w:hAnsi="Arial" w:cs="Arial"/>
          <w:sz w:val="20"/>
          <w:szCs w:val="20"/>
        </w:rPr>
        <w:t>Where students are</w:t>
      </w:r>
      <w:r w:rsidR="00A16861">
        <w:rPr>
          <w:rFonts w:ascii="Arial" w:hAnsi="Arial" w:cs="Arial"/>
          <w:sz w:val="20"/>
          <w:szCs w:val="20"/>
        </w:rPr>
        <w:t xml:space="preserve"> in receipt of</w:t>
      </w:r>
      <w:r w:rsidRPr="00A16861">
        <w:rPr>
          <w:rFonts w:ascii="Arial" w:hAnsi="Arial" w:cs="Arial"/>
          <w:sz w:val="20"/>
          <w:szCs w:val="20"/>
        </w:rPr>
        <w:t xml:space="preserve"> Pupil Premium funding</w:t>
      </w:r>
    </w:p>
    <w:p w14:paraId="0FA6B79D" w14:textId="5AC015B1" w:rsidR="00211258" w:rsidRPr="00A16861" w:rsidRDefault="00211258" w:rsidP="0006167B">
      <w:pPr>
        <w:pStyle w:val="ListParagraph"/>
        <w:numPr>
          <w:ilvl w:val="0"/>
          <w:numId w:val="28"/>
        </w:numPr>
        <w:spacing w:line="240" w:lineRule="auto"/>
        <w:rPr>
          <w:rFonts w:ascii="Arial" w:hAnsi="Arial" w:cs="Arial"/>
          <w:sz w:val="20"/>
          <w:szCs w:val="20"/>
        </w:rPr>
      </w:pPr>
      <w:r w:rsidRPr="00A16861">
        <w:rPr>
          <w:rFonts w:ascii="Arial" w:hAnsi="Arial" w:cs="Arial"/>
          <w:sz w:val="20"/>
          <w:szCs w:val="20"/>
        </w:rPr>
        <w:t xml:space="preserve">Where students are </w:t>
      </w:r>
      <w:r w:rsidR="00A16861">
        <w:rPr>
          <w:rFonts w:ascii="Arial" w:hAnsi="Arial" w:cs="Arial"/>
          <w:sz w:val="20"/>
          <w:szCs w:val="20"/>
        </w:rPr>
        <w:t xml:space="preserve">in receipt of </w:t>
      </w:r>
      <w:r w:rsidRPr="00A16861">
        <w:rPr>
          <w:rFonts w:ascii="Arial" w:hAnsi="Arial" w:cs="Arial"/>
          <w:sz w:val="20"/>
          <w:szCs w:val="20"/>
        </w:rPr>
        <w:t>Free School Meals</w:t>
      </w:r>
    </w:p>
    <w:p w14:paraId="09DEC28D" w14:textId="77777777" w:rsidR="00211258" w:rsidRPr="00A16861" w:rsidRDefault="00211258" w:rsidP="0006167B">
      <w:pPr>
        <w:pStyle w:val="ListParagraph"/>
        <w:numPr>
          <w:ilvl w:val="0"/>
          <w:numId w:val="28"/>
        </w:numPr>
        <w:spacing w:line="240" w:lineRule="auto"/>
        <w:rPr>
          <w:rFonts w:ascii="Arial" w:hAnsi="Arial" w:cs="Arial"/>
          <w:sz w:val="20"/>
          <w:szCs w:val="20"/>
        </w:rPr>
      </w:pPr>
      <w:r w:rsidRPr="00A16861">
        <w:rPr>
          <w:rFonts w:ascii="Arial" w:hAnsi="Arial" w:cs="Arial"/>
          <w:sz w:val="20"/>
          <w:szCs w:val="20"/>
        </w:rPr>
        <w:t>Where the parent can provide evidence of an NHS Tax Credit Exemption Certificate</w:t>
      </w:r>
    </w:p>
    <w:p w14:paraId="41DA5DC2" w14:textId="5B4E7BB3" w:rsidR="00211258" w:rsidRPr="00A16861" w:rsidRDefault="00211258" w:rsidP="0006167B">
      <w:pPr>
        <w:spacing w:line="240" w:lineRule="auto"/>
        <w:rPr>
          <w:rFonts w:ascii="Arial" w:hAnsi="Arial" w:cs="Arial"/>
          <w:sz w:val="20"/>
          <w:szCs w:val="20"/>
        </w:rPr>
      </w:pPr>
      <w:r w:rsidRPr="00A16861">
        <w:rPr>
          <w:rFonts w:ascii="Arial" w:hAnsi="Arial" w:cs="Arial"/>
          <w:sz w:val="20"/>
          <w:szCs w:val="20"/>
        </w:rPr>
        <w:t xml:space="preserve">For these students we are able to offer free shared lessons </w:t>
      </w:r>
      <w:r w:rsidR="0006167B">
        <w:rPr>
          <w:rFonts w:ascii="Arial" w:hAnsi="Arial" w:cs="Arial"/>
          <w:sz w:val="20"/>
          <w:szCs w:val="20"/>
        </w:rPr>
        <w:t>on one instrument, plus</w:t>
      </w:r>
      <w:r w:rsidRPr="00A16861">
        <w:rPr>
          <w:rFonts w:ascii="Arial" w:hAnsi="Arial" w:cs="Arial"/>
          <w:sz w:val="20"/>
          <w:szCs w:val="20"/>
        </w:rPr>
        <w:t xml:space="preserve"> free instrument hire </w:t>
      </w:r>
      <w:r w:rsidR="0006167B">
        <w:rPr>
          <w:rFonts w:ascii="Arial" w:hAnsi="Arial" w:cs="Arial"/>
          <w:sz w:val="20"/>
          <w:szCs w:val="20"/>
        </w:rPr>
        <w:t>in relation to these lessons. If the student</w:t>
      </w:r>
      <w:r w:rsidRPr="00A16861">
        <w:rPr>
          <w:rFonts w:ascii="Arial" w:hAnsi="Arial" w:cs="Arial"/>
          <w:sz w:val="20"/>
          <w:szCs w:val="20"/>
        </w:rPr>
        <w:t xml:space="preserve"> wishes to learn a second instrument,</w:t>
      </w:r>
      <w:r w:rsidR="0006167B">
        <w:rPr>
          <w:rFonts w:ascii="Arial" w:hAnsi="Arial" w:cs="Arial"/>
          <w:sz w:val="20"/>
          <w:szCs w:val="20"/>
        </w:rPr>
        <w:t xml:space="preserve"> the additional lessons and instrument hire will need to be paid for by the parent.</w:t>
      </w:r>
    </w:p>
    <w:p w14:paraId="7658CB19" w14:textId="4007CF11" w:rsidR="005D2C92" w:rsidRPr="0006111A" w:rsidRDefault="00A81EEE" w:rsidP="0006111A">
      <w:pPr>
        <w:rPr>
          <w:rStyle w:val="normaltextrun"/>
          <w:u w:val="single"/>
        </w:rPr>
      </w:pPr>
      <w:r w:rsidRPr="0006111A">
        <w:rPr>
          <w:rStyle w:val="normaltextrun"/>
          <w:rFonts w:ascii="Arial" w:eastAsia="Calibri" w:hAnsi="Arial" w:cs="Arial"/>
          <w:b/>
          <w:bCs/>
        </w:rPr>
        <w:lastRenderedPageBreak/>
        <w:t>Application Process</w:t>
      </w:r>
    </w:p>
    <w:p w14:paraId="384F8701" w14:textId="17E9AE52" w:rsidR="005D2C92" w:rsidRDefault="005D2C92" w:rsidP="005D2C9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0"/>
          <w:szCs w:val="20"/>
          <w:lang w:val="en" w:eastAsia="en-GB"/>
        </w:rPr>
      </w:pPr>
      <w:r w:rsidRPr="00981A48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The </w:t>
      </w:r>
      <w:r w:rsidR="004F1AE6">
        <w:rPr>
          <w:rFonts w:ascii="Arial" w:eastAsia="Times New Roman" w:hAnsi="Arial" w:cs="Arial"/>
          <w:bCs/>
          <w:sz w:val="20"/>
          <w:szCs w:val="20"/>
          <w:lang w:val="en" w:eastAsia="en-GB"/>
        </w:rPr>
        <w:t>application form</w:t>
      </w:r>
      <w:r w:rsidRPr="00981A48">
        <w:rPr>
          <w:rFonts w:ascii="Arial" w:eastAsia="Times New Roman" w:hAnsi="Arial" w:cs="Arial"/>
          <w:bCs/>
          <w:sz w:val="20"/>
          <w:szCs w:val="20"/>
          <w:lang w:val="en" w:eastAsia="en-GB"/>
        </w:rPr>
        <w:t xml:space="preserve"> will allow you to make up to two lesson requests per child. </w:t>
      </w:r>
    </w:p>
    <w:p w14:paraId="08414174" w14:textId="73B0D56B" w:rsidR="00A81EEE" w:rsidRPr="004711E2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  <w:r w:rsidRPr="004711E2">
        <w:rPr>
          <w:rStyle w:val="normaltextrun"/>
          <w:rFonts w:ascii="Arial" w:eastAsia="Calibri" w:hAnsi="Arial" w:cs="Arial"/>
          <w:b/>
          <w:sz w:val="20"/>
          <w:szCs w:val="20"/>
          <w:u w:val="single"/>
        </w:rPr>
        <w:t>Lesson Allocation</w:t>
      </w:r>
      <w:r w:rsidRPr="004711E2">
        <w:rPr>
          <w:rStyle w:val="eop"/>
          <w:rFonts w:ascii="Arial" w:hAnsi="Arial" w:cs="Arial"/>
          <w:b/>
          <w:sz w:val="20"/>
          <w:szCs w:val="20"/>
        </w:rPr>
        <w:t> </w:t>
      </w:r>
    </w:p>
    <w:p w14:paraId="4A78AECB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49AB8525" w14:textId="77777777" w:rsidR="00351634" w:rsidRPr="00351634" w:rsidRDefault="00A81EEE" w:rsidP="00A81EEE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</w:rPr>
        <w:t xml:space="preserve">Your child will be allocated a place to start lessons at the earliest opportunity. If your child can’t be </w:t>
      </w:r>
    </w:p>
    <w:p w14:paraId="5E7B8705" w14:textId="1F8D40BE" w:rsidR="00351634" w:rsidRDefault="00A81EEE" w:rsidP="00351634">
      <w:pPr>
        <w:pStyle w:val="paragraph"/>
        <w:spacing w:before="0" w:beforeAutospacing="0" w:after="0" w:afterAutospacing="0"/>
        <w:ind w:left="360" w:firstLine="360"/>
        <w:textAlignment w:val="baseline"/>
        <w:rPr>
          <w:rFonts w:ascii="Arial" w:hAnsi="Arial" w:cs="Arial"/>
          <w:bCs/>
          <w:sz w:val="20"/>
          <w:szCs w:val="20"/>
          <w:lang w:val="en"/>
        </w:rPr>
      </w:pPr>
      <w:r>
        <w:rPr>
          <w:rStyle w:val="normaltextrun"/>
          <w:rFonts w:ascii="Arial" w:eastAsia="Calibri" w:hAnsi="Arial" w:cs="Arial"/>
          <w:sz w:val="20"/>
          <w:szCs w:val="20"/>
        </w:rPr>
        <w:t>allocated a place, you will be notified by email</w:t>
      </w:r>
      <w:r w:rsidR="00351634">
        <w:rPr>
          <w:rStyle w:val="normaltextrun"/>
          <w:rFonts w:ascii="Arial" w:eastAsia="Calibri" w:hAnsi="Arial" w:cs="Arial"/>
          <w:b/>
          <w:sz w:val="20"/>
          <w:szCs w:val="20"/>
        </w:rPr>
        <w:t xml:space="preserve"> </w:t>
      </w:r>
      <w:r w:rsidR="00351634" w:rsidRPr="00351634">
        <w:rPr>
          <w:rStyle w:val="normaltextrun"/>
          <w:rFonts w:ascii="Arial" w:eastAsia="Calibri" w:hAnsi="Arial" w:cs="Arial"/>
          <w:sz w:val="20"/>
          <w:szCs w:val="20"/>
        </w:rPr>
        <w:t xml:space="preserve">and </w:t>
      </w:r>
      <w:r>
        <w:rPr>
          <w:rStyle w:val="normaltextrun"/>
          <w:rFonts w:ascii="Arial" w:eastAsia="Calibri" w:hAnsi="Arial" w:cs="Arial"/>
          <w:sz w:val="20"/>
          <w:szCs w:val="20"/>
        </w:rPr>
        <w:t>your child w</w:t>
      </w:r>
      <w:r w:rsidR="00EE115A">
        <w:rPr>
          <w:rStyle w:val="normaltextrun"/>
          <w:rFonts w:ascii="Arial" w:eastAsia="Calibri" w:hAnsi="Arial" w:cs="Arial"/>
          <w:sz w:val="20"/>
          <w:szCs w:val="20"/>
        </w:rPr>
        <w:t xml:space="preserve">ill be added to a waiting list. </w:t>
      </w:r>
      <w:r w:rsidR="00911F67" w:rsidRPr="00981A48">
        <w:rPr>
          <w:rFonts w:ascii="Arial" w:hAnsi="Arial" w:cs="Arial"/>
          <w:bCs/>
          <w:sz w:val="20"/>
          <w:szCs w:val="20"/>
          <w:lang w:val="en"/>
        </w:rPr>
        <w:t xml:space="preserve">Please </w:t>
      </w:r>
    </w:p>
    <w:p w14:paraId="5F252D40" w14:textId="5B93799E" w:rsidR="00351634" w:rsidRDefault="00911F67" w:rsidP="00351634">
      <w:pPr>
        <w:pStyle w:val="paragraph"/>
        <w:spacing w:before="0" w:beforeAutospacing="0" w:after="0" w:afterAutospacing="0"/>
        <w:ind w:left="360" w:firstLine="360"/>
        <w:textAlignment w:val="baseline"/>
        <w:rPr>
          <w:rFonts w:ascii="Arial" w:hAnsi="Arial" w:cs="Arial"/>
          <w:bCs/>
          <w:sz w:val="20"/>
          <w:szCs w:val="20"/>
          <w:lang w:val="en"/>
        </w:rPr>
      </w:pPr>
      <w:r w:rsidRPr="00981A48">
        <w:rPr>
          <w:rFonts w:ascii="Arial" w:hAnsi="Arial" w:cs="Arial"/>
          <w:bCs/>
          <w:sz w:val="20"/>
          <w:szCs w:val="20"/>
          <w:lang w:val="en"/>
        </w:rPr>
        <w:t xml:space="preserve">note that </w:t>
      </w:r>
      <w:r w:rsidR="00BD2B96">
        <w:rPr>
          <w:rFonts w:ascii="Arial" w:hAnsi="Arial" w:cs="Arial"/>
          <w:bCs/>
          <w:sz w:val="20"/>
          <w:szCs w:val="20"/>
          <w:lang w:val="en"/>
        </w:rPr>
        <w:t>we endeavor to provide all students with the opportunity, h</w:t>
      </w:r>
      <w:r w:rsidRPr="00981A48">
        <w:rPr>
          <w:rFonts w:ascii="Arial" w:hAnsi="Arial" w:cs="Arial"/>
          <w:bCs/>
          <w:sz w:val="20"/>
          <w:szCs w:val="20"/>
          <w:lang w:val="en"/>
        </w:rPr>
        <w:t xml:space="preserve">owever, we cannot </w:t>
      </w:r>
      <w:r w:rsidR="00351634">
        <w:rPr>
          <w:rFonts w:ascii="Arial" w:hAnsi="Arial" w:cs="Arial"/>
          <w:bCs/>
          <w:sz w:val="20"/>
          <w:szCs w:val="20"/>
          <w:lang w:val="en"/>
        </w:rPr>
        <w:t xml:space="preserve">  </w:t>
      </w:r>
    </w:p>
    <w:p w14:paraId="331B676F" w14:textId="77777777" w:rsidR="0006111A" w:rsidRDefault="00BD2B96" w:rsidP="0006111A">
      <w:pPr>
        <w:pStyle w:val="paragraph"/>
        <w:spacing w:before="0" w:beforeAutospacing="0" w:after="0" w:afterAutospacing="0"/>
        <w:ind w:left="360" w:firstLine="360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en"/>
        </w:rPr>
        <w:t>guarantee availability of a place.</w:t>
      </w:r>
    </w:p>
    <w:p w14:paraId="4C947D8D" w14:textId="77777777" w:rsidR="0006111A" w:rsidRDefault="0006111A" w:rsidP="000611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/>
          <w:sz w:val="20"/>
          <w:szCs w:val="20"/>
          <w:u w:val="single"/>
        </w:rPr>
      </w:pPr>
    </w:p>
    <w:p w14:paraId="0E1A2E59" w14:textId="652EB9A3" w:rsidR="00A81EEE" w:rsidRPr="0006111A" w:rsidRDefault="00A81EEE" w:rsidP="0006111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711E2">
        <w:rPr>
          <w:rStyle w:val="normaltextrun"/>
          <w:rFonts w:ascii="Arial" w:eastAsia="Calibri" w:hAnsi="Arial" w:cs="Arial"/>
          <w:b/>
          <w:sz w:val="20"/>
          <w:szCs w:val="20"/>
          <w:u w:val="single"/>
        </w:rPr>
        <w:t>Payment</w:t>
      </w:r>
      <w:r w:rsidRPr="004711E2">
        <w:rPr>
          <w:rStyle w:val="eop"/>
          <w:rFonts w:ascii="Arial" w:hAnsi="Arial" w:cs="Arial"/>
          <w:b/>
          <w:sz w:val="20"/>
          <w:szCs w:val="20"/>
        </w:rPr>
        <w:t> </w:t>
      </w:r>
    </w:p>
    <w:p w14:paraId="1D70CBE0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0B4A050E" w14:textId="08D09CA8" w:rsidR="00A81EEE" w:rsidRPr="009710AB" w:rsidRDefault="00A81EEE" w:rsidP="009710AB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9710AB">
        <w:rPr>
          <w:rStyle w:val="normaltextrun"/>
          <w:rFonts w:ascii="Arial" w:eastAsia="Calibri" w:hAnsi="Arial" w:cs="Arial"/>
          <w:sz w:val="20"/>
          <w:szCs w:val="20"/>
        </w:rPr>
        <w:t>You will receive an invoice via email</w:t>
      </w:r>
      <w:r w:rsidR="00ED45D7" w:rsidRPr="009710AB">
        <w:rPr>
          <w:rStyle w:val="normaltextrun"/>
          <w:rFonts w:ascii="Arial" w:eastAsia="Calibri" w:hAnsi="Arial" w:cs="Arial"/>
          <w:b/>
          <w:sz w:val="20"/>
          <w:szCs w:val="20"/>
        </w:rPr>
        <w:t xml:space="preserve"> </w:t>
      </w:r>
      <w:r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regarding lesson payment for the </w:t>
      </w:r>
      <w:r w:rsidR="00B119D8">
        <w:rPr>
          <w:rStyle w:val="normaltextrun"/>
          <w:rFonts w:ascii="Arial" w:eastAsia="Calibri" w:hAnsi="Arial" w:cs="Arial"/>
          <w:sz w:val="20"/>
          <w:szCs w:val="20"/>
        </w:rPr>
        <w:t xml:space="preserve">following </w:t>
      </w:r>
      <w:r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term. </w:t>
      </w:r>
      <w:r w:rsidR="009710AB" w:rsidRPr="009710AB">
        <w:rPr>
          <w:rStyle w:val="normaltextrun"/>
          <w:rFonts w:ascii="Arial" w:eastAsia="Calibri" w:hAnsi="Arial" w:cs="Arial"/>
          <w:sz w:val="20"/>
          <w:szCs w:val="20"/>
        </w:rPr>
        <w:t>We allow a timeframe of 1</w:t>
      </w:r>
      <w:r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0 </w:t>
      </w:r>
      <w:r w:rsidR="009710AB" w:rsidRPr="009710AB">
        <w:rPr>
          <w:rStyle w:val="normaltextrun"/>
          <w:rFonts w:ascii="Arial" w:eastAsia="Calibri" w:hAnsi="Arial" w:cs="Arial"/>
          <w:sz w:val="20"/>
          <w:szCs w:val="20"/>
        </w:rPr>
        <w:t>work</w:t>
      </w:r>
      <w:r w:rsidR="00EE115A">
        <w:rPr>
          <w:rStyle w:val="normaltextrun"/>
          <w:rFonts w:ascii="Arial" w:eastAsia="Calibri" w:hAnsi="Arial" w:cs="Arial"/>
          <w:sz w:val="20"/>
          <w:szCs w:val="20"/>
        </w:rPr>
        <w:t>ing days with a stated deadline</w:t>
      </w:r>
      <w:r w:rsidR="009710AB"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 for payment</w:t>
      </w:r>
      <w:r w:rsidR="00EE115A">
        <w:rPr>
          <w:rStyle w:val="normaltextrun"/>
          <w:rFonts w:ascii="Arial" w:eastAsia="Calibri" w:hAnsi="Arial" w:cs="Arial"/>
          <w:sz w:val="20"/>
          <w:szCs w:val="20"/>
        </w:rPr>
        <w:t>, and this is</w:t>
      </w:r>
      <w:r w:rsidR="009710AB"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 to be made </w:t>
      </w:r>
      <w:r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via Parent Pay. </w:t>
      </w:r>
      <w:r w:rsidR="009710AB" w:rsidRPr="009710AB">
        <w:rPr>
          <w:rStyle w:val="normaltextrun"/>
          <w:rFonts w:ascii="Arial" w:eastAsia="Calibri" w:hAnsi="Arial" w:cs="Arial"/>
          <w:sz w:val="20"/>
          <w:szCs w:val="20"/>
        </w:rPr>
        <w:t>P</w:t>
      </w:r>
      <w:r w:rsidRPr="009710AB">
        <w:rPr>
          <w:rStyle w:val="normaltextrun"/>
          <w:rFonts w:ascii="Arial" w:eastAsia="Calibri" w:hAnsi="Arial" w:cs="Arial"/>
          <w:sz w:val="20"/>
          <w:szCs w:val="20"/>
        </w:rPr>
        <w:t>lease</w:t>
      </w:r>
      <w:r w:rsidR="009710AB"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 </w:t>
      </w:r>
      <w:r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notify us if you are having difficulties </w:t>
      </w:r>
      <w:r w:rsidR="009710AB" w:rsidRPr="009710AB">
        <w:rPr>
          <w:rStyle w:val="normaltextrun"/>
          <w:rFonts w:ascii="Arial" w:eastAsia="Calibri" w:hAnsi="Arial" w:cs="Arial"/>
          <w:sz w:val="20"/>
          <w:szCs w:val="20"/>
        </w:rPr>
        <w:t xml:space="preserve">regarding </w:t>
      </w:r>
      <w:r w:rsidRPr="009710AB">
        <w:rPr>
          <w:rStyle w:val="normaltextrun"/>
          <w:rFonts w:ascii="Arial" w:eastAsia="Calibri" w:hAnsi="Arial" w:cs="Arial"/>
          <w:sz w:val="20"/>
          <w:szCs w:val="20"/>
        </w:rPr>
        <w:t>payment.</w:t>
      </w:r>
      <w:r w:rsidRPr="009710AB">
        <w:rPr>
          <w:rStyle w:val="eop"/>
          <w:rFonts w:ascii="Arial" w:hAnsi="Arial" w:cs="Arial"/>
          <w:sz w:val="20"/>
          <w:szCs w:val="20"/>
        </w:rPr>
        <w:t> </w:t>
      </w:r>
    </w:p>
    <w:p w14:paraId="31B091CD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42B65AE4" w14:textId="77777777" w:rsidR="00465559" w:rsidRPr="00465559" w:rsidRDefault="00A81EEE" w:rsidP="00A81EEE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</w:rPr>
        <w:t>If payment is not received by the deadline, a reminder </w:t>
      </w:r>
      <w:r w:rsidR="00465559">
        <w:rPr>
          <w:rStyle w:val="normaltextrun"/>
          <w:rFonts w:ascii="Arial" w:eastAsia="Calibri" w:hAnsi="Arial" w:cs="Arial"/>
          <w:sz w:val="20"/>
          <w:szCs w:val="20"/>
        </w:rPr>
        <w:t>email</w:t>
      </w:r>
      <w:r>
        <w:rPr>
          <w:rStyle w:val="normaltextrun"/>
          <w:rFonts w:ascii="Arial" w:eastAsia="Calibri" w:hAnsi="Arial" w:cs="Arial"/>
          <w:sz w:val="20"/>
          <w:szCs w:val="20"/>
        </w:rPr>
        <w:t xml:space="preserve"> will be sent </w:t>
      </w:r>
      <w:r w:rsidR="00465559">
        <w:rPr>
          <w:rStyle w:val="normaltextrun"/>
          <w:rFonts w:ascii="Arial" w:eastAsia="Calibri" w:hAnsi="Arial" w:cs="Arial"/>
          <w:sz w:val="20"/>
          <w:szCs w:val="20"/>
        </w:rPr>
        <w:t xml:space="preserve">and a phone call will be </w:t>
      </w:r>
    </w:p>
    <w:p w14:paraId="5DD62349" w14:textId="088E7F9A" w:rsidR="00A81EEE" w:rsidRDefault="00465559" w:rsidP="00465559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</w:rPr>
        <w:t>made</w:t>
      </w:r>
      <w:r w:rsidR="00A81EEE">
        <w:rPr>
          <w:rStyle w:val="normaltextrun"/>
          <w:rFonts w:ascii="Arial" w:eastAsia="Calibri" w:hAnsi="Arial" w:cs="Arial"/>
          <w:sz w:val="20"/>
          <w:szCs w:val="20"/>
        </w:rPr>
        <w:t xml:space="preserve">. If payment is </w:t>
      </w:r>
      <w:r w:rsidR="00CF76D9">
        <w:rPr>
          <w:rStyle w:val="normaltextrun"/>
          <w:rFonts w:ascii="Arial" w:eastAsia="Calibri" w:hAnsi="Arial" w:cs="Arial"/>
          <w:sz w:val="20"/>
          <w:szCs w:val="20"/>
        </w:rPr>
        <w:t xml:space="preserve">still </w:t>
      </w:r>
      <w:r w:rsidR="00CF76D9">
        <w:rPr>
          <w:rStyle w:val="normaltextrun"/>
          <w:rFonts w:ascii="Arial" w:hAnsi="Arial" w:cs="Arial"/>
          <w:sz w:val="20"/>
          <w:szCs w:val="20"/>
        </w:rPr>
        <w:t>not</w:t>
      </w:r>
      <w:r w:rsidR="00A81EEE">
        <w:rPr>
          <w:rStyle w:val="normaltextrun"/>
          <w:rFonts w:ascii="Arial" w:eastAsia="Calibri" w:hAnsi="Arial" w:cs="Arial"/>
          <w:sz w:val="20"/>
          <w:szCs w:val="20"/>
        </w:rPr>
        <w:t xml:space="preserve"> received by date </w:t>
      </w:r>
      <w:r>
        <w:rPr>
          <w:rStyle w:val="normaltextrun"/>
          <w:rFonts w:ascii="Arial" w:eastAsia="Calibri" w:hAnsi="Arial" w:cs="Arial"/>
          <w:sz w:val="20"/>
          <w:szCs w:val="20"/>
        </w:rPr>
        <w:t>agreed</w:t>
      </w:r>
      <w:r w:rsidR="00A81EEE">
        <w:rPr>
          <w:rStyle w:val="normaltextrun"/>
          <w:rFonts w:ascii="Arial" w:eastAsia="Calibri" w:hAnsi="Arial" w:cs="Arial"/>
          <w:sz w:val="20"/>
          <w:szCs w:val="20"/>
        </w:rPr>
        <w:t>, your child will be removed from the timetable.</w:t>
      </w:r>
      <w:r w:rsidR="00A81EEE">
        <w:rPr>
          <w:rStyle w:val="scxw112310649"/>
          <w:rFonts w:ascii="Arial" w:hAnsi="Arial" w:cs="Arial"/>
          <w:sz w:val="20"/>
          <w:szCs w:val="20"/>
        </w:rPr>
        <w:t> </w:t>
      </w:r>
      <w:r w:rsidR="00A81EEE">
        <w:rPr>
          <w:rFonts w:ascii="Arial" w:hAnsi="Arial" w:cs="Arial"/>
          <w:sz w:val="20"/>
          <w:szCs w:val="20"/>
        </w:rPr>
        <w:br/>
      </w:r>
      <w:r w:rsidR="00A81EEE">
        <w:rPr>
          <w:rStyle w:val="eop"/>
          <w:rFonts w:ascii="Arial" w:hAnsi="Arial" w:cs="Arial"/>
          <w:sz w:val="20"/>
          <w:szCs w:val="20"/>
        </w:rPr>
        <w:t> </w:t>
      </w:r>
    </w:p>
    <w:p w14:paraId="7B14A219" w14:textId="44C4CF8D" w:rsidR="00A81EEE" w:rsidRPr="004711E2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0"/>
          <w:szCs w:val="20"/>
        </w:rPr>
      </w:pPr>
      <w:r w:rsidRPr="004711E2">
        <w:rPr>
          <w:rStyle w:val="normaltextrun"/>
          <w:rFonts w:ascii="Arial" w:eastAsia="Calibri" w:hAnsi="Arial" w:cs="Arial"/>
          <w:b/>
          <w:sz w:val="20"/>
          <w:szCs w:val="20"/>
          <w:u w:val="single"/>
          <w:lang w:val="en"/>
        </w:rPr>
        <w:t>NHS Tax Credit Exemption Certificates</w:t>
      </w:r>
      <w:r w:rsidR="00EE115A">
        <w:rPr>
          <w:rStyle w:val="normaltextrun"/>
          <w:rFonts w:ascii="Arial" w:eastAsia="Calibri" w:hAnsi="Arial" w:cs="Arial"/>
          <w:b/>
          <w:sz w:val="20"/>
          <w:szCs w:val="20"/>
          <w:u w:val="single"/>
          <w:lang w:val="en"/>
        </w:rPr>
        <w:br/>
      </w:r>
    </w:p>
    <w:p w14:paraId="52BF6AE0" w14:textId="1CB40106" w:rsidR="00A81EEE" w:rsidRPr="007A0BBD" w:rsidRDefault="00A81EEE" w:rsidP="007A0BBD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If you have indicated that you hold an NHS Tax Credit Exemption Certificate</w:t>
      </w:r>
      <w:r w:rsidR="00F45B68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, we 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will email you to </w:t>
      </w:r>
      <w:r w:rsidR="00181CBC">
        <w:rPr>
          <w:rStyle w:val="normaltextrun"/>
          <w:rFonts w:ascii="Arial" w:eastAsia="Calibri" w:hAnsi="Arial" w:cs="Arial"/>
          <w:sz w:val="20"/>
          <w:szCs w:val="20"/>
          <w:lang w:val="en"/>
        </w:rPr>
        <w:t>re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quest a copy </w:t>
      </w:r>
      <w:r w:rsidR="00F45B68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of 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>this</w:t>
      </w:r>
      <w:r w:rsidR="00F45B68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</w:t>
      </w:r>
      <w:r w:rsidR="00EE115A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for verification. </w:t>
      </w:r>
      <w:r w:rsidR="007A0BBD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You will need to send </w:t>
      </w:r>
      <w:r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>a copy</w:t>
      </w:r>
      <w:r w:rsidR="007A0BBD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of the certificate via email </w:t>
      </w:r>
      <w:r w:rsidR="00F45B68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>within 10 working days</w:t>
      </w:r>
      <w:r w:rsidR="007A0BBD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of our request</w:t>
      </w:r>
      <w:r w:rsidR="00F45B68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>,</w:t>
      </w:r>
      <w:r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</w:t>
      </w:r>
      <w:r w:rsidR="007A0BBD" w:rsidRP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>and include</w:t>
      </w:r>
      <w:r w:rsidR="00EE115A" w:rsidRPr="007A0BBD">
        <w:rPr>
          <w:rFonts w:ascii="Arial" w:hAnsi="Arial" w:cs="Arial"/>
          <w:sz w:val="20"/>
          <w:szCs w:val="20"/>
        </w:rPr>
        <w:t xml:space="preserve"> your </w:t>
      </w:r>
      <w:r w:rsidR="00F45B68" w:rsidRPr="007A0BBD">
        <w:rPr>
          <w:rFonts w:ascii="Arial" w:hAnsi="Arial" w:cs="Arial"/>
          <w:sz w:val="20"/>
          <w:szCs w:val="20"/>
        </w:rPr>
        <w:t>child’s n</w:t>
      </w:r>
      <w:r w:rsidRPr="007A0BBD">
        <w:rPr>
          <w:rFonts w:ascii="Arial" w:hAnsi="Arial" w:cs="Arial"/>
          <w:sz w:val="20"/>
          <w:szCs w:val="20"/>
        </w:rPr>
        <w:t>ame</w:t>
      </w:r>
      <w:r w:rsidR="009C1AFA" w:rsidRPr="007A0BBD">
        <w:rPr>
          <w:rFonts w:ascii="Arial" w:hAnsi="Arial" w:cs="Arial"/>
          <w:sz w:val="20"/>
          <w:szCs w:val="20"/>
        </w:rPr>
        <w:t xml:space="preserve"> </w:t>
      </w:r>
      <w:r w:rsidR="0075615D" w:rsidRPr="007A0BBD">
        <w:rPr>
          <w:rFonts w:ascii="Arial" w:hAnsi="Arial" w:cs="Arial"/>
          <w:sz w:val="20"/>
          <w:szCs w:val="20"/>
        </w:rPr>
        <w:t xml:space="preserve">and </w:t>
      </w:r>
      <w:r w:rsidR="009C1AFA" w:rsidRPr="007A0BBD">
        <w:rPr>
          <w:rFonts w:ascii="Arial" w:hAnsi="Arial" w:cs="Arial"/>
          <w:sz w:val="20"/>
          <w:szCs w:val="20"/>
        </w:rPr>
        <w:t>tutor group details</w:t>
      </w:r>
      <w:r w:rsidR="007A0BBD" w:rsidRPr="007A0BBD">
        <w:rPr>
          <w:rFonts w:ascii="Arial" w:hAnsi="Arial" w:cs="Arial"/>
          <w:sz w:val="20"/>
          <w:szCs w:val="20"/>
        </w:rPr>
        <w:t xml:space="preserve"> in the email (e.g.</w:t>
      </w:r>
      <w:r w:rsidR="009C1AFA" w:rsidRPr="007A0BBD">
        <w:rPr>
          <w:rFonts w:ascii="Arial" w:hAnsi="Arial" w:cs="Arial"/>
          <w:sz w:val="20"/>
          <w:szCs w:val="20"/>
        </w:rPr>
        <w:t xml:space="preserve"> 7N MF</w:t>
      </w:r>
      <w:r w:rsidR="007A0BBD" w:rsidRPr="007A0BBD">
        <w:rPr>
          <w:rFonts w:ascii="Arial" w:hAnsi="Arial" w:cs="Arial"/>
          <w:sz w:val="20"/>
          <w:szCs w:val="20"/>
        </w:rPr>
        <w:t>)</w:t>
      </w:r>
      <w:r w:rsidRPr="007A0BBD">
        <w:rPr>
          <w:rFonts w:ascii="Arial" w:hAnsi="Arial" w:cs="Arial"/>
          <w:sz w:val="20"/>
          <w:szCs w:val="20"/>
        </w:rPr>
        <w:t>.</w:t>
      </w:r>
    </w:p>
    <w:p w14:paraId="0F986488" w14:textId="77777777" w:rsidR="00A81EEE" w:rsidRPr="00A81EEE" w:rsidRDefault="00A81EEE" w:rsidP="00A81EEE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sz w:val="20"/>
          <w:szCs w:val="20"/>
        </w:rPr>
      </w:pPr>
    </w:p>
    <w:p w14:paraId="40BBCD7F" w14:textId="74FAF682" w:rsidR="00A81EEE" w:rsidRDefault="009C1AFA" w:rsidP="007A0BB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9C1AFA">
        <w:rPr>
          <w:rStyle w:val="normaltextrun"/>
          <w:rFonts w:ascii="Arial" w:eastAsia="Calibri" w:hAnsi="Arial" w:cs="Arial"/>
          <w:sz w:val="20"/>
          <w:szCs w:val="20"/>
        </w:rPr>
        <w:t xml:space="preserve">If </w:t>
      </w:r>
      <w:r w:rsidR="007A0BBD">
        <w:rPr>
          <w:rStyle w:val="normaltextrun"/>
          <w:rFonts w:ascii="Arial" w:eastAsia="Calibri" w:hAnsi="Arial" w:cs="Arial"/>
          <w:sz w:val="20"/>
          <w:szCs w:val="20"/>
        </w:rPr>
        <w:t>this information is outstanding</w:t>
      </w:r>
      <w:r w:rsidRPr="009C1AFA">
        <w:rPr>
          <w:rStyle w:val="normaltextrun"/>
          <w:rFonts w:ascii="Arial" w:eastAsia="Calibri" w:hAnsi="Arial" w:cs="Arial"/>
          <w:sz w:val="20"/>
          <w:szCs w:val="20"/>
        </w:rPr>
        <w:t xml:space="preserve"> after 10 working days, a reminder </w:t>
      </w:r>
      <w:r w:rsidR="007A0BBD">
        <w:rPr>
          <w:rStyle w:val="normaltextrun"/>
          <w:rFonts w:ascii="Arial" w:eastAsia="Calibri" w:hAnsi="Arial" w:cs="Arial"/>
          <w:sz w:val="20"/>
          <w:szCs w:val="20"/>
        </w:rPr>
        <w:t xml:space="preserve">email will be sent and a phone call will be made requesting proof of your NHS Exemption Certificate. </w:t>
      </w:r>
      <w:r w:rsidR="00A81EEE" w:rsidRPr="007A0BBD">
        <w:rPr>
          <w:rStyle w:val="eop"/>
          <w:rFonts w:ascii="Arial" w:hAnsi="Arial" w:cs="Arial"/>
          <w:sz w:val="20"/>
          <w:szCs w:val="20"/>
        </w:rPr>
        <w:t> </w:t>
      </w:r>
    </w:p>
    <w:p w14:paraId="5ACFC0B4" w14:textId="77777777" w:rsidR="007A0BBD" w:rsidRPr="007A0BBD" w:rsidRDefault="007A0BBD" w:rsidP="007A0BBD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0"/>
          <w:szCs w:val="20"/>
        </w:rPr>
      </w:pPr>
    </w:p>
    <w:p w14:paraId="51BAC53D" w14:textId="1CFF0A48" w:rsidR="00A81EEE" w:rsidRPr="00B119D8" w:rsidRDefault="00A81EEE" w:rsidP="00A81EEE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</w:rPr>
        <w:t xml:space="preserve">If </w:t>
      </w:r>
      <w:r w:rsidR="009C1AFA">
        <w:rPr>
          <w:rStyle w:val="normaltextrun"/>
          <w:rFonts w:ascii="Arial" w:eastAsia="Calibri" w:hAnsi="Arial" w:cs="Arial"/>
          <w:sz w:val="20"/>
          <w:szCs w:val="20"/>
        </w:rPr>
        <w:t xml:space="preserve">this information is still outstanding after the </w:t>
      </w:r>
      <w:r w:rsidR="00465559">
        <w:rPr>
          <w:rStyle w:val="normaltextrun"/>
          <w:rFonts w:ascii="Arial" w:eastAsia="Calibri" w:hAnsi="Arial" w:cs="Arial"/>
          <w:sz w:val="20"/>
          <w:szCs w:val="20"/>
        </w:rPr>
        <w:t>agreed</w:t>
      </w:r>
      <w:r w:rsidR="009C1AFA">
        <w:rPr>
          <w:rStyle w:val="normaltextrun"/>
          <w:rFonts w:ascii="Arial" w:eastAsia="Calibri" w:hAnsi="Arial" w:cs="Arial"/>
          <w:sz w:val="20"/>
          <w:szCs w:val="20"/>
        </w:rPr>
        <w:t xml:space="preserve"> date, </w:t>
      </w:r>
      <w:r>
        <w:rPr>
          <w:rStyle w:val="normaltextrun"/>
          <w:rFonts w:ascii="Arial" w:eastAsia="Calibri" w:hAnsi="Arial" w:cs="Arial"/>
          <w:sz w:val="20"/>
          <w:szCs w:val="20"/>
        </w:rPr>
        <w:t>your child will be removed from the timetable.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74168C0C" w14:textId="77777777" w:rsidR="008F3364" w:rsidRDefault="008F3364" w:rsidP="00A81EE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u w:val="single"/>
          <w:lang w:val="en"/>
        </w:rPr>
      </w:pPr>
    </w:p>
    <w:p w14:paraId="052D9705" w14:textId="026941AD" w:rsidR="00A81EEE" w:rsidRPr="004711E2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0"/>
          <w:szCs w:val="20"/>
        </w:rPr>
      </w:pPr>
      <w:r w:rsidRPr="004711E2">
        <w:rPr>
          <w:rStyle w:val="normaltextrun"/>
          <w:rFonts w:ascii="Arial" w:eastAsia="Calibri" w:hAnsi="Arial" w:cs="Arial"/>
          <w:b/>
          <w:sz w:val="20"/>
          <w:szCs w:val="20"/>
          <w:u w:val="single"/>
          <w:lang w:val="en"/>
        </w:rPr>
        <w:t>Pupil Premium Funding and Free School Meals</w:t>
      </w:r>
      <w:r w:rsidRPr="004711E2">
        <w:rPr>
          <w:rStyle w:val="eop"/>
          <w:rFonts w:ascii="Arial" w:hAnsi="Arial" w:cs="Arial"/>
          <w:b/>
          <w:sz w:val="20"/>
          <w:szCs w:val="20"/>
        </w:rPr>
        <w:t> </w:t>
      </w:r>
    </w:p>
    <w:p w14:paraId="410756D6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519B162D" w14:textId="6C3590E9" w:rsidR="00A81EEE" w:rsidRPr="00EE115A" w:rsidRDefault="00A81EEE" w:rsidP="00EE115A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You will receive an email t</w:t>
      </w:r>
      <w:r w:rsidR="00847999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o confirm your child has </w:t>
      </w:r>
      <w:r w:rsid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received </w:t>
      </w:r>
      <w:r w:rsidR="00847999">
        <w:rPr>
          <w:rStyle w:val="normaltextrun"/>
          <w:rFonts w:ascii="Arial" w:eastAsia="Calibri" w:hAnsi="Arial" w:cs="Arial"/>
          <w:sz w:val="20"/>
          <w:szCs w:val="20"/>
          <w:lang w:val="en"/>
        </w:rPr>
        <w:t>a place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.</w:t>
      </w:r>
      <w:r w:rsidR="00EE115A">
        <w:rPr>
          <w:rStyle w:val="normaltextrun"/>
          <w:rFonts w:ascii="Arial" w:eastAsia="Calibri" w:hAnsi="Arial" w:cs="Arial"/>
          <w:sz w:val="20"/>
          <w:szCs w:val="20"/>
        </w:rPr>
        <w:t xml:space="preserve"> If we are unable to allocate </w:t>
      </w:r>
      <w:r w:rsidR="00847999">
        <w:rPr>
          <w:rStyle w:val="normaltextrun"/>
          <w:rFonts w:ascii="Arial" w:eastAsia="Calibri" w:hAnsi="Arial" w:cs="Arial"/>
          <w:sz w:val="20"/>
          <w:szCs w:val="20"/>
        </w:rPr>
        <w:t>a place</w:t>
      </w:r>
      <w:r>
        <w:rPr>
          <w:rStyle w:val="normaltextrun"/>
          <w:rFonts w:ascii="Arial" w:eastAsia="Calibri" w:hAnsi="Arial" w:cs="Arial"/>
          <w:sz w:val="20"/>
          <w:szCs w:val="20"/>
        </w:rPr>
        <w:t xml:space="preserve">, you </w:t>
      </w:r>
      <w:r w:rsidRPr="00EE115A">
        <w:rPr>
          <w:rStyle w:val="normaltextrun"/>
          <w:rFonts w:ascii="Arial" w:eastAsia="Calibri" w:hAnsi="Arial" w:cs="Arial"/>
          <w:sz w:val="20"/>
          <w:szCs w:val="20"/>
        </w:rPr>
        <w:t>will be notified via ema</w:t>
      </w:r>
      <w:r w:rsidR="00B0014B">
        <w:rPr>
          <w:rStyle w:val="normaltextrun"/>
          <w:rFonts w:ascii="Arial" w:eastAsia="Calibri" w:hAnsi="Arial" w:cs="Arial"/>
          <w:sz w:val="20"/>
          <w:szCs w:val="20"/>
        </w:rPr>
        <w:t>il</w:t>
      </w:r>
      <w:r w:rsidR="0075615D" w:rsidRPr="00EE115A">
        <w:rPr>
          <w:rStyle w:val="normaltextrun"/>
          <w:rFonts w:ascii="Arial" w:eastAsia="Calibri" w:hAnsi="Arial" w:cs="Arial"/>
          <w:sz w:val="20"/>
          <w:szCs w:val="20"/>
        </w:rPr>
        <w:t xml:space="preserve"> </w:t>
      </w:r>
      <w:r w:rsidRPr="00EE115A">
        <w:rPr>
          <w:rStyle w:val="normaltextrun"/>
          <w:rFonts w:ascii="Arial" w:eastAsia="Calibri" w:hAnsi="Arial" w:cs="Arial"/>
          <w:sz w:val="20"/>
          <w:szCs w:val="20"/>
        </w:rPr>
        <w:t>and your child will be added to a waiting list. </w:t>
      </w:r>
      <w:r w:rsidRPr="00EE115A">
        <w:rPr>
          <w:rStyle w:val="eop"/>
          <w:rFonts w:ascii="Arial" w:hAnsi="Arial" w:cs="Arial"/>
          <w:sz w:val="20"/>
          <w:szCs w:val="20"/>
        </w:rPr>
        <w:t> </w:t>
      </w:r>
    </w:p>
    <w:p w14:paraId="45AE8C4C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5449122E" w14:textId="4813F0C0" w:rsidR="00A81EEE" w:rsidRPr="006F252F" w:rsidRDefault="00A81EEE" w:rsidP="00A81EEE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 w:rsidRPr="006F252F">
        <w:rPr>
          <w:rStyle w:val="normaltextrun"/>
          <w:rFonts w:ascii="Arial" w:eastAsia="Calibri" w:hAnsi="Arial" w:cs="Arial"/>
          <w:b/>
          <w:bCs/>
          <w:sz w:val="22"/>
          <w:szCs w:val="22"/>
          <w:lang w:val="en"/>
        </w:rPr>
        <w:t xml:space="preserve">Continuing </w:t>
      </w:r>
      <w:r w:rsidR="006F252F">
        <w:rPr>
          <w:rStyle w:val="normaltextrun"/>
          <w:rFonts w:ascii="Arial" w:eastAsia="Calibri" w:hAnsi="Arial" w:cs="Arial"/>
          <w:b/>
          <w:bCs/>
          <w:sz w:val="22"/>
          <w:szCs w:val="22"/>
          <w:lang w:val="en"/>
        </w:rPr>
        <w:t>Lessons</w:t>
      </w:r>
    </w:p>
    <w:p w14:paraId="124B4EFF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6E224FC5" w14:textId="557FD639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You will receive an email</w:t>
      </w:r>
      <w:r w:rsidR="00ED45D7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>after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each half term 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requesting payment for 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the following term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(e.g.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you will receive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an invoice for the Spring Term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after October Half Term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). 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Students eligible for free lessons will also receive an email after each half term.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355B2F2E" w14:textId="77777777" w:rsidR="00A81EEE" w:rsidRDefault="00A81EEE" w:rsidP="00A81EEE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062DBFDF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u w:val="single"/>
          <w:lang w:val="en"/>
        </w:rPr>
        <w:t>Payment </w:t>
      </w:r>
      <w:r>
        <w:rPr>
          <w:rStyle w:val="scxw112310649"/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br/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562DFE00" w14:textId="543923B4" w:rsidR="00351634" w:rsidRPr="00351634" w:rsidRDefault="00A81EEE" w:rsidP="00A81EEE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An invoice will once again be sent, by email</w:t>
      </w:r>
      <w:r w:rsidR="006F252F">
        <w:rPr>
          <w:rStyle w:val="normaltextrun"/>
          <w:rFonts w:ascii="Arial" w:eastAsia="Calibri" w:hAnsi="Arial" w:cs="Arial"/>
          <w:sz w:val="20"/>
          <w:szCs w:val="20"/>
          <w:lang w:val="en"/>
        </w:rPr>
        <w:t>,</w:t>
      </w:r>
      <w:r w:rsid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for this advance 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payment </w:t>
      </w:r>
      <w:r w:rsidR="00911F67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on Parent Pay 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to secure</w:t>
      </w:r>
    </w:p>
    <w:p w14:paraId="7BBED7B0" w14:textId="77777777" w:rsidR="00465559" w:rsidRDefault="00A81EEE" w:rsidP="00465559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eastAsia="Calibri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</w:t>
      </w:r>
      <w:r w:rsidR="00351634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    </w:t>
      </w:r>
      <w:r w:rsidR="00B51034">
        <w:rPr>
          <w:rStyle w:val="normaltextrun"/>
          <w:rFonts w:ascii="Arial" w:eastAsia="Calibri" w:hAnsi="Arial" w:cs="Arial"/>
          <w:sz w:val="20"/>
          <w:szCs w:val="20"/>
          <w:lang w:val="en"/>
        </w:rPr>
        <w:t>your child’s slot. I</w:t>
      </w:r>
      <w:r>
        <w:rPr>
          <w:rStyle w:val="normaltextrun"/>
          <w:rFonts w:ascii="Arial" w:eastAsia="Calibri" w:hAnsi="Arial" w:cs="Arial"/>
          <w:sz w:val="20"/>
          <w:szCs w:val="20"/>
        </w:rPr>
        <w:t>f payment is not received by the deadline</w:t>
      </w:r>
      <w:r w:rsidR="00B51034">
        <w:rPr>
          <w:rStyle w:val="normaltextrun"/>
          <w:rFonts w:ascii="Arial" w:eastAsia="Calibri" w:hAnsi="Arial" w:cs="Arial"/>
          <w:sz w:val="20"/>
          <w:szCs w:val="20"/>
        </w:rPr>
        <w:t>,</w:t>
      </w:r>
      <w:r>
        <w:rPr>
          <w:rStyle w:val="normaltextrun"/>
          <w:rFonts w:ascii="Arial" w:eastAsia="Calibri" w:hAnsi="Arial" w:cs="Arial"/>
          <w:sz w:val="20"/>
          <w:szCs w:val="20"/>
        </w:rPr>
        <w:t xml:space="preserve"> a</w:t>
      </w:r>
      <w:r w:rsidR="00465559">
        <w:rPr>
          <w:rStyle w:val="normaltextrun"/>
          <w:rFonts w:ascii="Arial" w:eastAsia="Calibri" w:hAnsi="Arial" w:cs="Arial"/>
          <w:sz w:val="20"/>
          <w:szCs w:val="20"/>
        </w:rPr>
        <w:t xml:space="preserve">n email will be sent and a phone call    </w:t>
      </w:r>
    </w:p>
    <w:p w14:paraId="24267E6B" w14:textId="4885C2BE" w:rsidR="00A81EEE" w:rsidRPr="00465559" w:rsidRDefault="00465559" w:rsidP="00465559">
      <w:pPr>
        <w:pStyle w:val="paragraph"/>
        <w:spacing w:before="0" w:beforeAutospacing="0" w:after="0" w:afterAutospacing="0"/>
        <w:ind w:left="720"/>
        <w:textAlignment w:val="baseline"/>
        <w:rPr>
          <w:rFonts w:ascii="Arial" w:eastAsia="Calibri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</w:rPr>
        <w:t>made to agree a new deadline.</w:t>
      </w:r>
      <w:r w:rsidR="00A81EEE">
        <w:rPr>
          <w:rStyle w:val="normaltextrun"/>
          <w:rFonts w:ascii="Arial" w:eastAsia="Calibri" w:hAnsi="Arial" w:cs="Arial"/>
          <w:sz w:val="20"/>
          <w:szCs w:val="20"/>
        </w:rPr>
        <w:t> If payment is still not received by date on this letter, your child will be removed from the timetable.</w:t>
      </w:r>
      <w:r w:rsidR="00A81EEE">
        <w:rPr>
          <w:rStyle w:val="scxw112310649"/>
          <w:rFonts w:ascii="Arial" w:hAnsi="Arial" w:cs="Arial"/>
          <w:sz w:val="20"/>
          <w:szCs w:val="20"/>
        </w:rPr>
        <w:t> </w:t>
      </w:r>
      <w:r w:rsidR="00A81EEE">
        <w:rPr>
          <w:rFonts w:ascii="Arial" w:hAnsi="Arial" w:cs="Arial"/>
          <w:sz w:val="20"/>
          <w:szCs w:val="20"/>
        </w:rPr>
        <w:br/>
      </w:r>
      <w:r w:rsidR="00A81EEE">
        <w:rPr>
          <w:rStyle w:val="eop"/>
          <w:rFonts w:ascii="Arial" w:hAnsi="Arial" w:cs="Arial"/>
          <w:sz w:val="20"/>
          <w:szCs w:val="20"/>
        </w:rPr>
        <w:t> </w:t>
      </w:r>
    </w:p>
    <w:p w14:paraId="7EDE3244" w14:textId="77777777" w:rsidR="00011875" w:rsidRDefault="00011875" w:rsidP="00A81EE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/>
          <w:sz w:val="12"/>
          <w:szCs w:val="12"/>
          <w:u w:val="single"/>
          <w:lang w:val="en"/>
        </w:rPr>
      </w:pPr>
    </w:p>
    <w:p w14:paraId="562FE9A7" w14:textId="77777777" w:rsidR="00011875" w:rsidRDefault="00011875" w:rsidP="00A81EE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/>
          <w:sz w:val="12"/>
          <w:szCs w:val="12"/>
          <w:u w:val="single"/>
          <w:lang w:val="en"/>
        </w:rPr>
      </w:pPr>
    </w:p>
    <w:p w14:paraId="0486617C" w14:textId="77777777" w:rsidR="00011875" w:rsidRDefault="00011875" w:rsidP="00A81EE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b/>
          <w:sz w:val="12"/>
          <w:szCs w:val="12"/>
          <w:u w:val="single"/>
          <w:lang w:val="en"/>
        </w:rPr>
      </w:pPr>
    </w:p>
    <w:p w14:paraId="73CC8F62" w14:textId="3470F9D2" w:rsidR="00A81EEE" w:rsidRPr="004711E2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0"/>
          <w:szCs w:val="20"/>
        </w:rPr>
      </w:pPr>
      <w:r w:rsidRPr="004711E2">
        <w:rPr>
          <w:rStyle w:val="normaltextrun"/>
          <w:rFonts w:ascii="Arial" w:eastAsia="Calibri" w:hAnsi="Arial" w:cs="Arial"/>
          <w:b/>
          <w:sz w:val="20"/>
          <w:szCs w:val="20"/>
          <w:u w:val="single"/>
          <w:lang w:val="en"/>
        </w:rPr>
        <w:lastRenderedPageBreak/>
        <w:t>NHS Tax Credit Exemption Certificates</w:t>
      </w:r>
      <w:r w:rsidR="00351634" w:rsidRPr="004711E2">
        <w:rPr>
          <w:rStyle w:val="normaltextrun"/>
          <w:rFonts w:ascii="Arial" w:eastAsia="Calibri" w:hAnsi="Arial" w:cs="Arial"/>
          <w:b/>
          <w:sz w:val="20"/>
          <w:szCs w:val="20"/>
          <w:u w:val="single"/>
          <w:lang w:val="en"/>
        </w:rPr>
        <w:t xml:space="preserve"> </w:t>
      </w:r>
      <w:r w:rsidRPr="004711E2">
        <w:rPr>
          <w:rFonts w:ascii="Arial" w:hAnsi="Arial" w:cs="Arial"/>
          <w:b/>
          <w:sz w:val="20"/>
          <w:szCs w:val="20"/>
        </w:rPr>
        <w:br/>
      </w:r>
      <w:r w:rsidRPr="004711E2">
        <w:rPr>
          <w:rStyle w:val="eop"/>
          <w:rFonts w:ascii="Arial" w:hAnsi="Arial" w:cs="Arial"/>
          <w:b/>
          <w:sz w:val="20"/>
          <w:szCs w:val="20"/>
        </w:rPr>
        <w:t> </w:t>
      </w:r>
    </w:p>
    <w:p w14:paraId="53A28396" w14:textId="36EF23B2" w:rsidR="00351634" w:rsidRPr="00351634" w:rsidRDefault="00A81EEE" w:rsidP="00A81EEE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When your NHS Tax Credit Exemption Certificate</w:t>
      </w:r>
      <w:r w:rsidR="0075615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expires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, we will email you requesting the details </w:t>
      </w:r>
    </w:p>
    <w:p w14:paraId="09A58B81" w14:textId="6ADC48F5" w:rsidR="00A81EEE" w:rsidRDefault="00351634" w:rsidP="00351634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      </w:t>
      </w:r>
      <w:r w:rsidR="00A81EEE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of the new </w:t>
      </w:r>
      <w:r w:rsidR="00ED45D7">
        <w:rPr>
          <w:rStyle w:val="normaltextrun"/>
          <w:rFonts w:ascii="Arial" w:eastAsia="Calibri" w:hAnsi="Arial" w:cs="Arial"/>
          <w:sz w:val="20"/>
          <w:szCs w:val="20"/>
          <w:lang w:val="en"/>
        </w:rPr>
        <w:t>exemption certificate for</w:t>
      </w:r>
      <w:r w:rsidR="00A81EEE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verification.</w:t>
      </w:r>
      <w:r w:rsidR="00A81EEE">
        <w:rPr>
          <w:rStyle w:val="eop"/>
          <w:rFonts w:ascii="Arial" w:hAnsi="Arial" w:cs="Arial"/>
          <w:sz w:val="20"/>
          <w:szCs w:val="20"/>
        </w:rPr>
        <w:t> </w:t>
      </w:r>
    </w:p>
    <w:p w14:paraId="23CB325A" w14:textId="2124991C" w:rsidR="00351634" w:rsidRPr="00351634" w:rsidRDefault="00A81EEE" w:rsidP="0075615D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If your card is still in date, you will s</w:t>
      </w:r>
      <w:r w:rsidR="00B0014B">
        <w:rPr>
          <w:rStyle w:val="normaltextrun"/>
          <w:rFonts w:ascii="Arial" w:eastAsia="Calibri" w:hAnsi="Arial" w:cs="Arial"/>
          <w:sz w:val="20"/>
          <w:szCs w:val="20"/>
          <w:lang w:val="en"/>
        </w:rPr>
        <w:t>till need to reply to our email</w:t>
      </w:r>
      <w:r w:rsidR="0075615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to</w:t>
      </w:r>
      <w:r w:rsidR="00351634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give consent for your child to </w:t>
      </w:r>
    </w:p>
    <w:p w14:paraId="0DE9E742" w14:textId="239C081E" w:rsidR="001E4CB6" w:rsidRPr="001E4CB6" w:rsidRDefault="00A81EEE" w:rsidP="001E4CB6">
      <w:pPr>
        <w:pStyle w:val="paragraph"/>
        <w:spacing w:before="0" w:beforeAutospacing="0" w:after="0" w:afterAutospacing="0"/>
        <w:ind w:left="360" w:firstLine="36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continue with lessons. This will need to be sent by the deadline date included in the email.</w:t>
      </w:r>
    </w:p>
    <w:p w14:paraId="2EE592BB" w14:textId="0733A3FA" w:rsidR="00A81EEE" w:rsidRPr="001E4CB6" w:rsidRDefault="0075615D" w:rsidP="001E4CB6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I</w:t>
      </w:r>
      <w:r w:rsidRPr="0075615D">
        <w:rPr>
          <w:rStyle w:val="normaltextrun"/>
          <w:rFonts w:ascii="Arial" w:eastAsia="Calibri" w:hAnsi="Arial" w:cs="Arial"/>
          <w:sz w:val="20"/>
          <w:szCs w:val="20"/>
        </w:rPr>
        <w:t xml:space="preserve">f </w:t>
      </w:r>
      <w:r w:rsidR="001858FB">
        <w:rPr>
          <w:rStyle w:val="normaltextrun"/>
          <w:rFonts w:ascii="Arial" w:eastAsia="Calibri" w:hAnsi="Arial" w:cs="Arial"/>
          <w:sz w:val="20"/>
          <w:szCs w:val="20"/>
        </w:rPr>
        <w:t xml:space="preserve">the </w:t>
      </w:r>
      <w:r>
        <w:rPr>
          <w:rStyle w:val="normaltextrun"/>
          <w:rFonts w:ascii="Arial" w:eastAsia="Calibri" w:hAnsi="Arial" w:cs="Arial"/>
          <w:sz w:val="20"/>
          <w:szCs w:val="20"/>
        </w:rPr>
        <w:t xml:space="preserve">new </w:t>
      </w:r>
      <w:r w:rsidR="00351634">
        <w:rPr>
          <w:rStyle w:val="normaltextrun"/>
          <w:rFonts w:ascii="Arial" w:eastAsia="Calibri" w:hAnsi="Arial" w:cs="Arial"/>
          <w:sz w:val="20"/>
          <w:szCs w:val="20"/>
        </w:rPr>
        <w:t xml:space="preserve">exemption certificate or consent is not </w:t>
      </w:r>
      <w:r w:rsidR="00351634" w:rsidRPr="0075615D">
        <w:rPr>
          <w:rStyle w:val="normaltextrun"/>
          <w:rFonts w:ascii="Arial" w:eastAsia="Calibri" w:hAnsi="Arial" w:cs="Arial"/>
          <w:sz w:val="20"/>
          <w:szCs w:val="20"/>
        </w:rPr>
        <w:t>received</w:t>
      </w:r>
      <w:r w:rsidRPr="0075615D">
        <w:rPr>
          <w:rStyle w:val="normaltextrun"/>
          <w:rFonts w:ascii="Arial" w:eastAsia="Calibri" w:hAnsi="Arial" w:cs="Arial"/>
          <w:sz w:val="20"/>
          <w:szCs w:val="20"/>
        </w:rPr>
        <w:t xml:space="preserve"> by the deadline</w:t>
      </w:r>
      <w:r w:rsidR="001858FB">
        <w:rPr>
          <w:rStyle w:val="normaltextrun"/>
          <w:rFonts w:ascii="Arial" w:eastAsia="Calibri" w:hAnsi="Arial" w:cs="Arial"/>
          <w:sz w:val="20"/>
          <w:szCs w:val="20"/>
        </w:rPr>
        <w:t>,</w:t>
      </w:r>
      <w:r w:rsidRPr="0075615D">
        <w:rPr>
          <w:rStyle w:val="normaltextrun"/>
          <w:rFonts w:ascii="Arial" w:eastAsia="Calibri" w:hAnsi="Arial" w:cs="Arial"/>
          <w:sz w:val="20"/>
          <w:szCs w:val="20"/>
        </w:rPr>
        <w:t xml:space="preserve"> </w:t>
      </w:r>
      <w:r w:rsidR="00465559">
        <w:rPr>
          <w:rStyle w:val="normaltextrun"/>
          <w:rFonts w:ascii="Arial" w:eastAsia="Calibri" w:hAnsi="Arial" w:cs="Arial"/>
          <w:sz w:val="20"/>
          <w:szCs w:val="20"/>
        </w:rPr>
        <w:t xml:space="preserve">an email will be sent and a phone call made to agree a </w:t>
      </w:r>
      <w:r w:rsidRPr="001858FB">
        <w:rPr>
          <w:rStyle w:val="normaltextrun"/>
          <w:rFonts w:ascii="Arial" w:eastAsia="Calibri" w:hAnsi="Arial" w:cs="Arial"/>
          <w:sz w:val="20"/>
          <w:szCs w:val="20"/>
        </w:rPr>
        <w:t xml:space="preserve">new deadline. If </w:t>
      </w:r>
      <w:r w:rsidR="001E4CB6">
        <w:rPr>
          <w:rStyle w:val="normaltextrun"/>
          <w:rFonts w:ascii="Arial" w:eastAsia="Calibri" w:hAnsi="Arial" w:cs="Arial"/>
          <w:sz w:val="20"/>
          <w:szCs w:val="20"/>
        </w:rPr>
        <w:t xml:space="preserve">the </w:t>
      </w:r>
      <w:r w:rsidR="00351634" w:rsidRPr="001858FB">
        <w:rPr>
          <w:rStyle w:val="normaltextrun"/>
          <w:rFonts w:ascii="Arial" w:eastAsia="Calibri" w:hAnsi="Arial" w:cs="Arial"/>
          <w:sz w:val="20"/>
          <w:szCs w:val="20"/>
        </w:rPr>
        <w:t xml:space="preserve">new exemption certificate </w:t>
      </w:r>
      <w:r w:rsidR="00465559">
        <w:rPr>
          <w:rStyle w:val="normaltextrun"/>
          <w:rFonts w:ascii="Arial" w:eastAsia="Calibri" w:hAnsi="Arial" w:cs="Arial"/>
          <w:sz w:val="20"/>
          <w:szCs w:val="20"/>
        </w:rPr>
        <w:t>still not received</w:t>
      </w:r>
      <w:r w:rsidRPr="001858FB">
        <w:rPr>
          <w:rStyle w:val="normaltextrun"/>
          <w:rFonts w:ascii="Arial" w:eastAsia="Calibri" w:hAnsi="Arial" w:cs="Arial"/>
          <w:sz w:val="20"/>
          <w:szCs w:val="20"/>
        </w:rPr>
        <w:t xml:space="preserve">, </w:t>
      </w:r>
      <w:r w:rsidRPr="001E4CB6">
        <w:rPr>
          <w:rStyle w:val="normaltextrun"/>
          <w:rFonts w:ascii="Arial" w:eastAsia="Calibri" w:hAnsi="Arial" w:cs="Arial"/>
          <w:sz w:val="20"/>
          <w:szCs w:val="20"/>
        </w:rPr>
        <w:t>your child will be removed from the timetable.</w:t>
      </w:r>
      <w:r w:rsidRPr="001E4CB6">
        <w:rPr>
          <w:rStyle w:val="scxw112310649"/>
          <w:rFonts w:ascii="Arial" w:hAnsi="Arial" w:cs="Arial"/>
          <w:sz w:val="20"/>
          <w:szCs w:val="20"/>
        </w:rPr>
        <w:t> </w:t>
      </w:r>
    </w:p>
    <w:p w14:paraId="383AD29F" w14:textId="77777777" w:rsidR="00A81EEE" w:rsidRDefault="00A81EEE" w:rsidP="00A81EEE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43AEEA90" w14:textId="77777777" w:rsidR="00A81EEE" w:rsidRPr="004711E2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0"/>
          <w:szCs w:val="20"/>
        </w:rPr>
      </w:pPr>
      <w:r w:rsidRPr="004711E2">
        <w:rPr>
          <w:rStyle w:val="normaltextrun"/>
          <w:rFonts w:ascii="Arial" w:eastAsia="Calibri" w:hAnsi="Arial" w:cs="Arial"/>
          <w:b/>
          <w:sz w:val="20"/>
          <w:szCs w:val="20"/>
          <w:u w:val="single"/>
          <w:lang w:val="en"/>
        </w:rPr>
        <w:t>Pupil Premium Funding and Free School Meals</w:t>
      </w:r>
      <w:r w:rsidRPr="004711E2">
        <w:rPr>
          <w:rStyle w:val="eop"/>
          <w:rFonts w:ascii="Arial" w:hAnsi="Arial" w:cs="Arial"/>
          <w:b/>
          <w:sz w:val="20"/>
          <w:szCs w:val="20"/>
        </w:rPr>
        <w:t> </w:t>
      </w:r>
    </w:p>
    <w:p w14:paraId="2869771F" w14:textId="77777777" w:rsidR="00A81EEE" w:rsidRDefault="00A81EEE" w:rsidP="00A81E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15146D9D" w14:textId="2F6EA3AB" w:rsidR="00351634" w:rsidRPr="00351634" w:rsidRDefault="00A81EEE" w:rsidP="00A81EEE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Please reply to our email each half term to give consent for your child to continue with lessons. This </w:t>
      </w:r>
      <w:r w:rsidR="00351634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</w:t>
      </w:r>
    </w:p>
    <w:p w14:paraId="710BADCF" w14:textId="08ED5CF9" w:rsidR="00A81EEE" w:rsidRDefault="00A81EEE" w:rsidP="00351634">
      <w:pPr>
        <w:pStyle w:val="paragraph"/>
        <w:spacing w:before="0" w:beforeAutospacing="0" w:after="0" w:afterAutospacing="0"/>
        <w:ind w:left="360" w:firstLine="360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will need to be sent by the deadline date included in the email.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32E803E9" w14:textId="11386D4F" w:rsidR="00911F67" w:rsidRPr="00181CBC" w:rsidRDefault="00351634" w:rsidP="00911F67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I</w:t>
      </w:r>
      <w:r w:rsidRPr="0075615D">
        <w:rPr>
          <w:rStyle w:val="normaltextrun"/>
          <w:rFonts w:ascii="Arial" w:eastAsia="Calibri" w:hAnsi="Arial" w:cs="Arial"/>
          <w:sz w:val="20"/>
          <w:szCs w:val="20"/>
        </w:rPr>
        <w:t xml:space="preserve">f </w:t>
      </w:r>
      <w:r>
        <w:rPr>
          <w:rStyle w:val="normaltextrun"/>
          <w:rFonts w:ascii="Arial" w:eastAsia="Calibri" w:hAnsi="Arial" w:cs="Arial"/>
          <w:sz w:val="20"/>
          <w:szCs w:val="20"/>
        </w:rPr>
        <w:t xml:space="preserve">consent is not </w:t>
      </w:r>
      <w:r w:rsidRPr="0075615D">
        <w:rPr>
          <w:rStyle w:val="normaltextrun"/>
          <w:rFonts w:ascii="Arial" w:eastAsia="Calibri" w:hAnsi="Arial" w:cs="Arial"/>
          <w:sz w:val="20"/>
          <w:szCs w:val="20"/>
        </w:rPr>
        <w:t xml:space="preserve">received by the deadline a </w:t>
      </w:r>
      <w:r w:rsidR="00465559">
        <w:rPr>
          <w:rStyle w:val="normaltextrun"/>
          <w:rFonts w:ascii="Arial" w:eastAsia="Calibri" w:hAnsi="Arial" w:cs="Arial"/>
          <w:sz w:val="20"/>
          <w:szCs w:val="20"/>
        </w:rPr>
        <w:t>reminder email and phone call will be made</w:t>
      </w:r>
      <w:r w:rsidRPr="0075615D">
        <w:rPr>
          <w:rStyle w:val="normaltextrun"/>
          <w:rFonts w:ascii="Arial" w:eastAsia="Calibri" w:hAnsi="Arial" w:cs="Arial"/>
          <w:sz w:val="20"/>
          <w:szCs w:val="20"/>
        </w:rPr>
        <w:t xml:space="preserve">. If </w:t>
      </w:r>
      <w:r>
        <w:rPr>
          <w:rStyle w:val="normaltextrun"/>
          <w:rFonts w:ascii="Arial" w:eastAsia="Calibri" w:hAnsi="Arial" w:cs="Arial"/>
          <w:sz w:val="20"/>
          <w:szCs w:val="20"/>
        </w:rPr>
        <w:t xml:space="preserve">consent </w:t>
      </w:r>
      <w:r w:rsidRPr="0075615D">
        <w:rPr>
          <w:rStyle w:val="normaltextrun"/>
          <w:rFonts w:ascii="Arial" w:eastAsia="Calibri" w:hAnsi="Arial" w:cs="Arial"/>
          <w:sz w:val="20"/>
          <w:szCs w:val="20"/>
        </w:rPr>
        <w:t>is still not received, your child will be removed from the timetable.</w:t>
      </w:r>
      <w:r w:rsidRPr="0075615D">
        <w:rPr>
          <w:rStyle w:val="scxw112310649"/>
          <w:rFonts w:ascii="Arial" w:hAnsi="Arial" w:cs="Arial"/>
          <w:sz w:val="20"/>
          <w:szCs w:val="20"/>
        </w:rPr>
        <w:t> </w:t>
      </w:r>
      <w:r w:rsidRPr="0075615D">
        <w:rPr>
          <w:rFonts w:ascii="Arial" w:hAnsi="Arial" w:cs="Arial"/>
          <w:sz w:val="20"/>
          <w:szCs w:val="20"/>
        </w:rPr>
        <w:br/>
      </w:r>
    </w:p>
    <w:p w14:paraId="09EACB3B" w14:textId="69388A4A" w:rsidR="00911F67" w:rsidRPr="00ED45D7" w:rsidRDefault="007A0BBD" w:rsidP="00911F6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Calibri" w:hAnsi="Arial" w:cs="Arial"/>
          <w:b/>
          <w:bCs/>
          <w:sz w:val="22"/>
          <w:szCs w:val="22"/>
          <w:lang w:val="en-US"/>
        </w:rPr>
        <w:t>Terms and Conditions</w:t>
      </w:r>
    </w:p>
    <w:p w14:paraId="7F042C37" w14:textId="08933132" w:rsidR="007B2791" w:rsidRPr="00517B1F" w:rsidRDefault="00911F67" w:rsidP="007B27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"/>
        </w:rPr>
      </w:pPr>
      <w:r>
        <w:rPr>
          <w:rFonts w:ascii="Calibri" w:hAnsi="Calibri" w:cs="Calibri"/>
          <w:sz w:val="20"/>
          <w:szCs w:val="20"/>
        </w:rPr>
        <w:br/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(</w:t>
      </w:r>
      <w:proofErr w:type="spellStart"/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i</w:t>
      </w:r>
      <w:proofErr w:type="spellEnd"/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)   To be committed to the scheme for the full term.</w:t>
      </w:r>
      <w:r>
        <w:rPr>
          <w:rStyle w:val="scxw112310649"/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br/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(ii)  To pay for </w:t>
      </w:r>
      <w:r w:rsidR="00211258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a term of lessons 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in advance.  Please note payments will not be refunded if your child is </w:t>
      </w:r>
      <w:r w:rsidR="007B2791">
        <w:rPr>
          <w:rStyle w:val="normaltextrun"/>
          <w:rFonts w:ascii="Arial" w:eastAsia="Calibri" w:hAnsi="Arial" w:cs="Arial"/>
          <w:sz w:val="20"/>
          <w:szCs w:val="20"/>
          <w:lang w:val="en"/>
        </w:rPr>
        <w:t>a</w:t>
      </w:r>
      <w:r w:rsidR="007A0BBD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bsent from school </w:t>
      </w:r>
      <w:r w:rsidR="007A0BBD">
        <w:rPr>
          <w:rFonts w:ascii="Arial" w:hAnsi="Arial" w:cs="Arial"/>
          <w:sz w:val="20"/>
          <w:szCs w:val="20"/>
        </w:rPr>
        <w:t>or has failed to attend their timetabled lesson.</w:t>
      </w:r>
      <w:r>
        <w:rPr>
          <w:rFonts w:ascii="Arial" w:hAnsi="Arial" w:cs="Arial"/>
          <w:sz w:val="20"/>
          <w:szCs w:val="20"/>
        </w:rPr>
        <w:br/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(iii)  To pay the fees even if your c</w:t>
      </w:r>
      <w:r w:rsidR="00850713">
        <w:rPr>
          <w:rStyle w:val="normaltextrun"/>
          <w:rFonts w:ascii="Arial" w:eastAsia="Calibri" w:hAnsi="Arial" w:cs="Arial"/>
          <w:sz w:val="20"/>
          <w:szCs w:val="20"/>
          <w:lang w:val="en"/>
        </w:rPr>
        <w:t>hild decides to give up lessons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</w:t>
      </w:r>
      <w:r w:rsidR="00850713">
        <w:rPr>
          <w:rStyle w:val="normaltextrun"/>
          <w:rFonts w:ascii="Arial" w:eastAsia="Calibri" w:hAnsi="Arial" w:cs="Arial"/>
          <w:sz w:val="20"/>
          <w:szCs w:val="20"/>
          <w:lang w:val="en"/>
        </w:rPr>
        <w:t>within the term of the contract,</w:t>
      </w:r>
      <w:r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as The Kimberley School will still adhere to this contract with the peripatetic teacher for the remainder of the term.</w:t>
      </w:r>
      <w:r w:rsidRPr="00517B1F">
        <w:rPr>
          <w:rStyle w:val="scxw112310649"/>
          <w:rFonts w:ascii="Arial" w:hAnsi="Arial" w:cs="Arial"/>
          <w:sz w:val="20"/>
          <w:szCs w:val="20"/>
        </w:rPr>
        <w:t> </w:t>
      </w:r>
      <w:r w:rsidRPr="00517B1F">
        <w:rPr>
          <w:rFonts w:ascii="Arial" w:hAnsi="Arial" w:cs="Arial"/>
          <w:sz w:val="20"/>
          <w:szCs w:val="20"/>
        </w:rPr>
        <w:br/>
      </w:r>
      <w:r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>(iv)  </w:t>
      </w:r>
      <w:r w:rsidR="00211258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>To</w:t>
      </w:r>
      <w:r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pay for the loan of an instrument</w:t>
      </w:r>
      <w:r w:rsidR="00B0014B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where applicable. </w:t>
      </w:r>
      <w:r w:rsidR="00211258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This payment </w:t>
      </w:r>
      <w:r w:rsidR="00211258" w:rsidRPr="000C56B3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includes </w:t>
      </w:r>
      <w:r w:rsidR="00863760" w:rsidRPr="000C56B3">
        <w:rPr>
          <w:rStyle w:val="normaltextrun"/>
          <w:rFonts w:ascii="Arial" w:eastAsia="Calibri" w:hAnsi="Arial" w:cs="Arial"/>
          <w:bCs/>
          <w:sz w:val="20"/>
          <w:szCs w:val="20"/>
          <w:lang w:val="en"/>
        </w:rPr>
        <w:t>£</w:t>
      </w:r>
      <w:r w:rsidRPr="000C56B3">
        <w:rPr>
          <w:rStyle w:val="normaltextrun"/>
          <w:rFonts w:ascii="Arial" w:eastAsia="Calibri" w:hAnsi="Arial" w:cs="Arial"/>
          <w:bCs/>
          <w:sz w:val="20"/>
          <w:szCs w:val="20"/>
          <w:lang w:val="en"/>
        </w:rPr>
        <w:t>15</w:t>
      </w:r>
      <w:r w:rsidRPr="000C56B3">
        <w:rPr>
          <w:rStyle w:val="normaltextrun"/>
          <w:rFonts w:ascii="Arial" w:eastAsia="Calibri" w:hAnsi="Arial" w:cs="Arial"/>
          <w:sz w:val="20"/>
          <w:szCs w:val="20"/>
          <w:lang w:val="en"/>
        </w:rPr>
        <w:t> per term as an Instrument Maintenance Charge</w:t>
      </w:r>
      <w:r w:rsidR="00211258" w:rsidRPr="000C56B3">
        <w:rPr>
          <w:rStyle w:val="normaltextrun"/>
          <w:rFonts w:ascii="Arial" w:eastAsia="Calibri" w:hAnsi="Arial" w:cs="Arial"/>
          <w:sz w:val="20"/>
          <w:szCs w:val="20"/>
          <w:lang w:val="en"/>
        </w:rPr>
        <w:t>, as well as a deposit of £20 which is refunded once</w:t>
      </w:r>
      <w:r w:rsidR="00211258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the instrument is returned to the school.</w:t>
      </w:r>
    </w:p>
    <w:p w14:paraId="5510CB0C" w14:textId="2621421E" w:rsidR="00EE115A" w:rsidRDefault="007B2791" w:rsidP="007B27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0"/>
          <w:szCs w:val="20"/>
        </w:rPr>
      </w:pPr>
      <w:r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>(v)</w:t>
      </w:r>
      <w:r w:rsidR="00211258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 </w:t>
      </w:r>
      <w:r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>T</w:t>
      </w:r>
      <w:r w:rsidR="00911F67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>o take responsibility f</w:t>
      </w:r>
      <w:r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>or the repair of damage incurred</w:t>
      </w:r>
      <w:r w:rsidR="00B0014B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to any loaned</w:t>
      </w:r>
      <w:r w:rsidR="00211258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instrument</w:t>
      </w:r>
      <w:r w:rsidR="00B0014B">
        <w:rPr>
          <w:rStyle w:val="normaltextrun"/>
          <w:rFonts w:ascii="Arial" w:eastAsia="Calibri" w:hAnsi="Arial" w:cs="Arial"/>
          <w:sz w:val="20"/>
          <w:szCs w:val="20"/>
          <w:lang w:val="en"/>
        </w:rPr>
        <w:t>s</w:t>
      </w:r>
      <w:r w:rsidR="00211258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, </w:t>
      </w:r>
      <w:r w:rsidR="00B0014B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to encourage your child to take care of any loaned instruments, </w:t>
      </w:r>
      <w:r w:rsidR="00211258" w:rsidRPr="00517B1F">
        <w:rPr>
          <w:rStyle w:val="normaltextrun"/>
          <w:rFonts w:ascii="Arial" w:eastAsia="Calibri" w:hAnsi="Arial" w:cs="Arial"/>
          <w:sz w:val="20"/>
          <w:szCs w:val="20"/>
          <w:lang w:val="en"/>
        </w:rPr>
        <w:t>and to encourage your child to practice regularly.</w:t>
      </w:r>
      <w:r w:rsidR="00911F67">
        <w:rPr>
          <w:rFonts w:ascii="Arial" w:hAnsi="Arial" w:cs="Arial"/>
          <w:sz w:val="20"/>
          <w:szCs w:val="20"/>
        </w:rPr>
        <w:br/>
      </w:r>
      <w:r w:rsidR="00911F67">
        <w:rPr>
          <w:rStyle w:val="scxw112310649"/>
          <w:rFonts w:ascii="Calibri" w:hAnsi="Calibri" w:cs="Calibri"/>
          <w:sz w:val="20"/>
          <w:szCs w:val="20"/>
        </w:rPr>
        <w:t> </w:t>
      </w:r>
    </w:p>
    <w:p w14:paraId="7686B5DD" w14:textId="5D58D9BD" w:rsidR="007B2791" w:rsidRPr="00C63ECE" w:rsidRDefault="00911F67" w:rsidP="00C63ECE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If your child is in receipt of pupil premium funding, free schoo</w:t>
      </w:r>
      <w:r w:rsidR="00850713">
        <w:rPr>
          <w:rStyle w:val="normaltextrun"/>
          <w:rFonts w:ascii="Arial" w:eastAsia="Calibri" w:hAnsi="Arial" w:cs="Arial"/>
          <w:sz w:val="20"/>
          <w:szCs w:val="20"/>
          <w:lang w:val="en"/>
        </w:rPr>
        <w:t>l meals and/or you hold an NHS E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>xempt</w:t>
      </w:r>
      <w:r w:rsidR="00850713">
        <w:rPr>
          <w:rStyle w:val="normaltextrun"/>
          <w:rFonts w:ascii="Arial" w:eastAsia="Calibri" w:hAnsi="Arial" w:cs="Arial"/>
          <w:sz w:val="20"/>
          <w:szCs w:val="20"/>
          <w:lang w:val="en"/>
        </w:rPr>
        <w:t>ion C</w:t>
      </w:r>
      <w:r w:rsidR="00B0014B">
        <w:rPr>
          <w:rStyle w:val="normaltextrun"/>
          <w:rFonts w:ascii="Arial" w:eastAsia="Calibri" w:hAnsi="Arial" w:cs="Arial"/>
          <w:sz w:val="20"/>
          <w:szCs w:val="20"/>
          <w:lang w:val="en"/>
        </w:rPr>
        <w:t>ard, then sections (ii)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(iii)</w:t>
      </w:r>
      <w:r w:rsidR="00B0014B"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and (iv)</w:t>
      </w: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 will not apply to their first instrument and hire.</w:t>
      </w:r>
    </w:p>
    <w:p w14:paraId="0FC11A72" w14:textId="2F8356B2" w:rsidR="00EE115A" w:rsidRPr="00C63ECE" w:rsidRDefault="00911F67" w:rsidP="00C63ECE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"/>
        </w:rPr>
      </w:pPr>
      <w:r>
        <w:rPr>
          <w:rStyle w:val="normaltextrun"/>
          <w:rFonts w:ascii="Arial" w:eastAsia="Calibri" w:hAnsi="Arial" w:cs="Arial"/>
          <w:sz w:val="20"/>
          <w:szCs w:val="20"/>
          <w:lang w:val="en"/>
        </w:rPr>
        <w:t xml:space="preserve">Where lessons are missed by your child on more than two occasions each term, lessons will be discontinued unless there is a legitimate explanation and circumstances beyond their control.  </w:t>
      </w:r>
    </w:p>
    <w:p w14:paraId="659ABCED" w14:textId="77777777" w:rsidR="00EE115A" w:rsidRPr="00EE115A" w:rsidRDefault="00911F67" w:rsidP="00C63ECE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eastAsia="Calibri" w:hAnsi="Arial" w:cs="Arial"/>
          <w:sz w:val="20"/>
          <w:szCs w:val="20"/>
          <w:lang w:val="en"/>
        </w:rPr>
      </w:pPr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Where possible your child should attempt to make alternative arrangements with the peripatetic teacher to avoid missing their lesson.</w:t>
      </w:r>
      <w:r w:rsidRPr="00EE115A">
        <w:rPr>
          <w:rStyle w:val="scxw112310649"/>
          <w:rFonts w:ascii="Arial" w:hAnsi="Arial" w:cs="Arial"/>
          <w:sz w:val="20"/>
          <w:szCs w:val="20"/>
        </w:rPr>
        <w:t> </w:t>
      </w:r>
      <w:r w:rsidRPr="00EE115A">
        <w:rPr>
          <w:rFonts w:ascii="Arial" w:hAnsi="Arial" w:cs="Arial"/>
          <w:sz w:val="20"/>
          <w:szCs w:val="20"/>
        </w:rPr>
        <w:br/>
      </w:r>
      <w:r w:rsidRPr="00EE115A">
        <w:rPr>
          <w:rStyle w:val="scxw112310649"/>
          <w:rFonts w:ascii="Calibri" w:hAnsi="Calibri" w:cs="Calibri"/>
          <w:sz w:val="20"/>
          <w:szCs w:val="20"/>
        </w:rPr>
        <w:t> </w:t>
      </w:r>
    </w:p>
    <w:p w14:paraId="718860FD" w14:textId="06606324" w:rsidR="00911F67" w:rsidRPr="00EE115A" w:rsidRDefault="00911F67" w:rsidP="00EE115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"/>
        </w:rPr>
      </w:pPr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In return for the above agreement, the school in collaboration with the peripatetic m</w:t>
      </w:r>
      <w:r w:rsid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usic teachers will ensure that:</w:t>
      </w:r>
      <w:r w:rsidRPr="00EE115A">
        <w:rPr>
          <w:rFonts w:ascii="Arial" w:hAnsi="Arial" w:cs="Arial"/>
          <w:sz w:val="20"/>
          <w:szCs w:val="20"/>
        </w:rPr>
        <w:br/>
      </w:r>
      <w:r w:rsidRPr="00EE115A">
        <w:rPr>
          <w:rStyle w:val="scxw112310649"/>
          <w:rFonts w:ascii="Calibri" w:hAnsi="Calibri" w:cs="Calibri"/>
          <w:sz w:val="20"/>
          <w:szCs w:val="20"/>
        </w:rPr>
        <w:t> </w:t>
      </w:r>
      <w:r w:rsidRPr="00EE115A">
        <w:rPr>
          <w:rFonts w:ascii="Calibri" w:hAnsi="Calibri" w:cs="Calibri"/>
          <w:sz w:val="20"/>
          <w:szCs w:val="20"/>
        </w:rPr>
        <w:br/>
      </w:r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(</w:t>
      </w:r>
      <w:proofErr w:type="spellStart"/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i</w:t>
      </w:r>
      <w:proofErr w:type="spellEnd"/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)    music tuition takes place.</w:t>
      </w:r>
      <w:r w:rsidRPr="00EE115A">
        <w:rPr>
          <w:rStyle w:val="scxw112310649"/>
          <w:rFonts w:ascii="Arial" w:hAnsi="Arial" w:cs="Arial"/>
          <w:sz w:val="20"/>
          <w:szCs w:val="20"/>
        </w:rPr>
        <w:t> </w:t>
      </w:r>
      <w:r w:rsidRPr="00EE115A">
        <w:rPr>
          <w:rFonts w:ascii="Arial" w:hAnsi="Arial" w:cs="Arial"/>
          <w:sz w:val="20"/>
          <w:szCs w:val="20"/>
        </w:rPr>
        <w:br/>
      </w:r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(ii)   each child, where required, is provided with an appropriate musical instrument on loan.</w:t>
      </w:r>
      <w:r w:rsidRPr="00EE115A">
        <w:rPr>
          <w:rStyle w:val="scxw112310649"/>
          <w:rFonts w:ascii="Arial" w:hAnsi="Arial" w:cs="Arial"/>
          <w:sz w:val="20"/>
          <w:szCs w:val="20"/>
        </w:rPr>
        <w:t> </w:t>
      </w:r>
      <w:r w:rsidRPr="00EE115A">
        <w:rPr>
          <w:rFonts w:ascii="Arial" w:hAnsi="Arial" w:cs="Arial"/>
          <w:sz w:val="20"/>
          <w:szCs w:val="20"/>
        </w:rPr>
        <w:br/>
      </w:r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(iii)  normal wear and tear of the musical instruments on loan will be repaired.</w:t>
      </w:r>
      <w:r w:rsidRPr="00EE115A">
        <w:rPr>
          <w:rStyle w:val="scxw112310649"/>
          <w:rFonts w:ascii="Arial" w:hAnsi="Arial" w:cs="Arial"/>
          <w:sz w:val="20"/>
          <w:szCs w:val="20"/>
        </w:rPr>
        <w:t> </w:t>
      </w:r>
      <w:r w:rsidRPr="00EE115A">
        <w:rPr>
          <w:rFonts w:ascii="Arial" w:hAnsi="Arial" w:cs="Arial"/>
          <w:sz w:val="20"/>
          <w:szCs w:val="20"/>
        </w:rPr>
        <w:br/>
      </w:r>
      <w:r w:rsidRPr="00EE115A">
        <w:rPr>
          <w:rStyle w:val="normaltextrun"/>
          <w:rFonts w:ascii="Arial" w:eastAsia="Calibri" w:hAnsi="Arial" w:cs="Arial"/>
          <w:sz w:val="20"/>
          <w:szCs w:val="20"/>
          <w:lang w:val="en"/>
        </w:rPr>
        <w:t>(iv)  children will be given the chance to take part in the general musical life of the school and be informed of other opportunities offered by the peripatetic music teachers</w:t>
      </w:r>
      <w:r w:rsidR="00850713">
        <w:rPr>
          <w:rStyle w:val="eop"/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14:paraId="06AAFA52" w14:textId="77777777" w:rsidR="00465559" w:rsidRDefault="00465559" w:rsidP="00181C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-US"/>
        </w:rPr>
      </w:pPr>
    </w:p>
    <w:p w14:paraId="6C643CF2" w14:textId="31C2B259" w:rsidR="00EA0C80" w:rsidRDefault="00844367" w:rsidP="00181C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-US"/>
        </w:rPr>
      </w:pPr>
      <w:r w:rsidRPr="00C22DA8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 wp14:anchorId="5C82FE0F" wp14:editId="28595FE4">
            <wp:simplePos x="0" y="0"/>
            <wp:positionH relativeFrom="column">
              <wp:posOffset>6846570</wp:posOffset>
            </wp:positionH>
            <wp:positionV relativeFrom="paragraph">
              <wp:posOffset>-1520190</wp:posOffset>
            </wp:positionV>
            <wp:extent cx="7654925" cy="1057592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_DesignManual-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5" t="26123" r="35011" b="11713"/>
                    <a:stretch/>
                  </pic:blipFill>
                  <pic:spPr bwMode="auto">
                    <a:xfrm>
                      <a:off x="0" y="0"/>
                      <a:ext cx="7654925" cy="1057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5A">
        <w:rPr>
          <w:rStyle w:val="normaltextrun"/>
          <w:rFonts w:ascii="Arial" w:eastAsia="Calibri" w:hAnsi="Arial" w:cs="Arial"/>
          <w:sz w:val="20"/>
          <w:szCs w:val="20"/>
          <w:lang w:val="en-US"/>
        </w:rPr>
        <w:t>Yours sincerely,</w:t>
      </w:r>
    </w:p>
    <w:p w14:paraId="10F158F5" w14:textId="15EE682D" w:rsidR="00465559" w:rsidRDefault="00465559" w:rsidP="00181C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0"/>
          <w:szCs w:val="20"/>
          <w:lang w:val="en-US"/>
        </w:rPr>
      </w:pPr>
    </w:p>
    <w:p w14:paraId="761F5086" w14:textId="72A2E24E" w:rsidR="00465559" w:rsidRPr="00CF76D9" w:rsidRDefault="00465559" w:rsidP="00181CB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0"/>
          <w:szCs w:val="20"/>
        </w:rPr>
      </w:pPr>
      <w:r w:rsidRPr="00CF76D9">
        <w:rPr>
          <w:rStyle w:val="normaltextrun"/>
          <w:rFonts w:ascii="Arial" w:eastAsia="Calibri" w:hAnsi="Arial" w:cs="Arial"/>
          <w:b/>
          <w:sz w:val="20"/>
          <w:szCs w:val="20"/>
          <w:lang w:val="en-US"/>
        </w:rPr>
        <w:t>The Ki</w:t>
      </w:r>
      <w:r w:rsidR="00EE115A">
        <w:rPr>
          <w:rStyle w:val="normaltextrun"/>
          <w:rFonts w:ascii="Arial" w:eastAsia="Calibri" w:hAnsi="Arial" w:cs="Arial"/>
          <w:b/>
          <w:sz w:val="20"/>
          <w:szCs w:val="20"/>
          <w:lang w:val="en-US"/>
        </w:rPr>
        <w:t>mberley School Music Department</w:t>
      </w:r>
    </w:p>
    <w:sectPr w:rsidR="00465559" w:rsidRPr="00CF76D9" w:rsidSect="007C7D00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1134" w:right="1134" w:bottom="1134" w:left="1134" w:header="226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79DDA" w14:textId="77777777" w:rsidR="00FB1AFE" w:rsidRDefault="00FB1AFE" w:rsidP="00F84E8E">
      <w:pPr>
        <w:spacing w:after="0" w:line="240" w:lineRule="auto"/>
      </w:pPr>
      <w:r>
        <w:separator/>
      </w:r>
    </w:p>
  </w:endnote>
  <w:endnote w:type="continuationSeparator" w:id="0">
    <w:p w14:paraId="049F2280" w14:textId="77777777" w:rsidR="00FB1AFE" w:rsidRDefault="00FB1AFE" w:rsidP="00F84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rifa BT">
    <w:altName w:val="Serifa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F6A20" w14:textId="62A76901" w:rsidR="00721708" w:rsidRDefault="0072170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B742BCC" wp14:editId="2B88E0BD">
              <wp:simplePos x="0" y="0"/>
              <wp:positionH relativeFrom="margin">
                <wp:align>center</wp:align>
              </wp:positionH>
              <wp:positionV relativeFrom="paragraph">
                <wp:posOffset>-406400</wp:posOffset>
              </wp:positionV>
              <wp:extent cx="7127875" cy="1270000"/>
              <wp:effectExtent l="0" t="0" r="0" b="635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1270000"/>
                        <a:chOff x="0" y="0"/>
                        <a:chExt cx="7127875" cy="1270000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0" y="971550"/>
                          <a:ext cx="7127875" cy="298450"/>
                        </a:xfrm>
                        <a:prstGeom prst="rect">
                          <a:avLst/>
                        </a:prstGeom>
                        <a:solidFill>
                          <a:srgbClr val="0921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17"/>
                      <wps:cNvSpPr txBox="1"/>
                      <wps:spPr>
                        <a:xfrm>
                          <a:off x="523875" y="352425"/>
                          <a:ext cx="594931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DC87DD" w14:textId="77777777" w:rsidR="00721708" w:rsidRPr="00257DBE" w:rsidRDefault="00721708" w:rsidP="00721708">
                            <w:pPr>
                              <w:shd w:val="solid" w:color="FFFFFF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T:</w:t>
                            </w:r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0115 938 7000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W:</w:t>
                            </w:r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www.kimberleyschool.co.uk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E:</w:t>
                            </w:r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office@kimberleyschool.co.uk</w:t>
                            </w:r>
                          </w:p>
                          <w:p w14:paraId="63551C00" w14:textId="77777777" w:rsidR="00721708" w:rsidRPr="00257DBE" w:rsidRDefault="00721708" w:rsidP="00721708">
                            <w:pPr>
                              <w:shd w:val="solid" w:color="FFFFFF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2"/>
                                <w:szCs w:val="12"/>
                              </w:rPr>
                            </w:pPr>
                          </w:p>
                          <w:p w14:paraId="5320096F" w14:textId="77777777" w:rsidR="00721708" w:rsidRPr="00257DBE" w:rsidRDefault="00721708" w:rsidP="00721708">
                            <w:pPr>
                              <w:jc w:val="center"/>
                              <w:rPr>
                                <w:iCs/>
                                <w:color w:val="034594"/>
                                <w:sz w:val="16"/>
                                <w:szCs w:val="16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iCs/>
                                <w:color w:val="034594"/>
                                <w:sz w:val="16"/>
                                <w:szCs w:val="16"/>
                              </w:rPr>
                              <w:t>A member of the East Midlands Education Trust. Registered in England &amp; Wales. Company Number: 07530373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05600" y="171450"/>
                          <a:ext cx="408940" cy="788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Right Triangle 18"/>
                      <wps:cNvSpPr/>
                      <wps:spPr>
                        <a:xfrm rot="10800000" flipH="1" flipV="1">
                          <a:off x="0" y="0"/>
                          <a:ext cx="1166495" cy="1166495"/>
                        </a:xfrm>
                        <a:prstGeom prst="rtTriangle">
                          <a:avLst/>
                        </a:prstGeom>
                        <a:solidFill>
                          <a:srgbClr val="0921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 descr="\\ELMO\Resources\School Logos\Ofsted Good Logo\PNG\Ofsted_Good_GP_Mon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314325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742BCC" id="Group 21" o:spid="_x0000_s1034" style="position:absolute;left:0;text-align:left;margin-left:0;margin-top:-32pt;width:561.25pt;height:100pt;z-index:251678720;mso-position-horizontal:center;mso-position-horizontal-relative:margin" coordsize="71278,127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f7zQ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H+80A&#10;AQACAEf7zQ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UAAAAAUmdodGxvbmcAAAEu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">
              <v:rect id="Rectangle 16" o:spid="_x0000_s1035" style="position:absolute;top:9715;width:71278;height:2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" fillcolor="#092199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6" type="#_x0000_t202" style="position:absolute;left:5238;top:3524;width:59493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6CDC87DD" w14:textId="77777777" w:rsidR="00721708" w:rsidRPr="00257DBE" w:rsidRDefault="00721708" w:rsidP="00721708">
                      <w:pPr>
                        <w:shd w:val="solid" w:color="FFFFFF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T:</w:t>
                      </w:r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0115 938 7000</w:t>
                      </w:r>
                      <w:r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    </w:t>
                      </w:r>
                      <w:r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W:</w:t>
                      </w:r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www.kimberleyschool.co.uk</w:t>
                      </w:r>
                      <w:r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     </w:t>
                      </w:r>
                      <w:r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E:</w:t>
                      </w:r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office@kimberleyschool.co.uk</w:t>
                      </w:r>
                    </w:p>
                    <w:p w14:paraId="63551C00" w14:textId="77777777" w:rsidR="00721708" w:rsidRPr="00257DBE" w:rsidRDefault="00721708" w:rsidP="00721708">
                      <w:pPr>
                        <w:shd w:val="solid" w:color="FFFFFF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34594"/>
                          <w:sz w:val="12"/>
                          <w:szCs w:val="12"/>
                        </w:rPr>
                      </w:pPr>
                    </w:p>
                    <w:p w14:paraId="5320096F" w14:textId="77777777" w:rsidR="00721708" w:rsidRPr="00257DBE" w:rsidRDefault="00721708" w:rsidP="00721708">
                      <w:pPr>
                        <w:jc w:val="center"/>
                        <w:rPr>
                          <w:iCs/>
                          <w:color w:val="034594"/>
                          <w:sz w:val="16"/>
                          <w:szCs w:val="16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iCs/>
                          <w:color w:val="034594"/>
                          <w:sz w:val="16"/>
                          <w:szCs w:val="16"/>
                        </w:rPr>
                        <w:t>A member of the East Midlands Education Trust. Registered in England &amp; Wales. Company Number: 07530373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37" type="#_x0000_t75" style="position:absolute;left:67056;top:1714;width:4089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">
                <v:imagedata r:id="rId3" o:title=""/>
                <v:path arrowok="t"/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8" o:spid="_x0000_s1038" type="#_x0000_t6" style="position:absolute;width:11664;height:11664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" fillcolor="#092199" stroked="f" strokeweight="2pt"/>
              <v:shape id="Picture 20" o:spid="_x0000_s1039" type="#_x0000_t75" style="position:absolute;left:62007;top:3143;width:4382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">
                <v:imagedata r:id="rId4" o:title="Ofsted_Good_GP_Mono"/>
                <v:path arrowok="t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40197" w14:textId="5FA86E11" w:rsidR="00F84E8E" w:rsidRDefault="00721708" w:rsidP="00F84E8E">
    <w:pPr>
      <w:pStyle w:val="Footer"/>
      <w:tabs>
        <w:tab w:val="clear" w:pos="4513"/>
        <w:tab w:val="clear" w:pos="9026"/>
        <w:tab w:val="left" w:pos="5736"/>
      </w:tabs>
      <w:spacing w:before="480" w:after="100"/>
      <w:ind w:left="-283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B936335" wp14:editId="58B8EB9F">
              <wp:simplePos x="0" y="0"/>
              <wp:positionH relativeFrom="column">
                <wp:posOffset>-510540</wp:posOffset>
              </wp:positionH>
              <wp:positionV relativeFrom="paragraph">
                <wp:posOffset>-92075</wp:posOffset>
              </wp:positionV>
              <wp:extent cx="7127875" cy="1270000"/>
              <wp:effectExtent l="0" t="0" r="0" b="635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1270000"/>
                        <a:chOff x="0" y="0"/>
                        <a:chExt cx="7127875" cy="1270000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971550"/>
                          <a:ext cx="7127875" cy="298450"/>
                        </a:xfrm>
                        <a:prstGeom prst="rect">
                          <a:avLst/>
                        </a:prstGeom>
                        <a:solidFill>
                          <a:srgbClr val="0921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 Box 14"/>
                      <wps:cNvSpPr txBox="1"/>
                      <wps:spPr>
                        <a:xfrm>
                          <a:off x="533400" y="342900"/>
                          <a:ext cx="594931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7915B" w14:textId="1AC15F8B" w:rsidR="002E27D1" w:rsidRPr="00257DBE" w:rsidRDefault="00B90EA1" w:rsidP="007F40C2">
                            <w:pPr>
                              <w:shd w:val="solid" w:color="FFFFFF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T</w:t>
                            </w:r>
                            <w:r w:rsidR="002E27D1"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:</w:t>
                            </w:r>
                            <w:r w:rsidR="002E27D1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0115 938 7000</w:t>
                            </w:r>
                            <w:r w:rsid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27D1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7DBE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27D1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7DBE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C80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W</w:t>
                            </w:r>
                            <w:r w:rsidR="002A3721"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:</w:t>
                            </w:r>
                            <w:r w:rsidR="002A3721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7DBE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>www.kimberleyschool.co.uk</w:t>
                            </w:r>
                            <w:r w:rsid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257DBE" w:rsidRPr="00257DBE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20"/>
                                <w:szCs w:val="20"/>
                              </w:rPr>
                              <w:t>E:</w:t>
                            </w:r>
                            <w:r w:rsidR="00257DBE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office@kimberleyschool.co.uk</w:t>
                            </w:r>
                          </w:p>
                          <w:p w14:paraId="3A602567" w14:textId="77777777" w:rsidR="00EA0C80" w:rsidRPr="00257DBE" w:rsidRDefault="00EA0C80" w:rsidP="002E27D1">
                            <w:pPr>
                              <w:shd w:val="solid" w:color="FFFFFF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2"/>
                                <w:szCs w:val="12"/>
                              </w:rPr>
                            </w:pPr>
                          </w:p>
                          <w:p w14:paraId="1587B5FD" w14:textId="77777777" w:rsidR="002E27D1" w:rsidRPr="00257DBE" w:rsidRDefault="006A3AFD" w:rsidP="006A3AFD">
                            <w:pPr>
                              <w:jc w:val="center"/>
                              <w:rPr>
                                <w:iCs/>
                                <w:color w:val="034594"/>
                                <w:sz w:val="16"/>
                                <w:szCs w:val="16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iCs/>
                                <w:color w:val="034594"/>
                                <w:sz w:val="16"/>
                                <w:szCs w:val="16"/>
                              </w:rPr>
                              <w:t>A member of the East Midlands Education Trust. Registered in England &amp; Wales. Company Number: 07530373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05600" y="161925"/>
                          <a:ext cx="408940" cy="788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Right Triangle 4"/>
                      <wps:cNvSpPr/>
                      <wps:spPr>
                        <a:xfrm rot="10800000" flipH="1" flipV="1">
                          <a:off x="0" y="0"/>
                          <a:ext cx="1166495" cy="1166495"/>
                        </a:xfrm>
                        <a:prstGeom prst="rtTriangle">
                          <a:avLst/>
                        </a:prstGeom>
                        <a:solidFill>
                          <a:srgbClr val="0921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 descr="\\ELMO\Resources\School Logos\Ofsted Good Logo\PNG\Ofsted_Good_GP_Mon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314325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936335" id="Group 15" o:spid="_x0000_s1040" style="position:absolute;left:0;text-align:left;margin-left:-40.2pt;margin-top:-7.25pt;width:561.25pt;height:100pt;z-index:251669504" coordsize="71278,127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H+80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R/vNAAEAAgBH+80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JFAAAAAFJnaHRsb25nAAABL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U4QklNBAwAAAAAEKMAAAAB&#10;AAAAUwAAAKAAAAD8AACdgAAAEIcAGAAB/9j/7QAMQWRvYmVfQ00AAf/uAA5BZG9iZQBkgAAAAAH/&#10;2wCEAAwICAgJCAwJCQwRCwoLERUPDAwPFRgTExUTExgRDAwMDAwMEQwMDAwMDAwMDAwMDAwMDAwM&#10;DAwMDAwMDAwMDAwBDQsLDQ4NEA4OEBQODg4UFA4ODg4UEQwMDAwMEREMDAwMDAwRDAwMDAwMDAwM&#10;DAwMDAwMDAwMDAwMDAwMDAwMDP/AABEIAKAAUw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">
              <v:rect id="Rectangle 5" o:spid="_x0000_s1041" style="position:absolute;top:9715;width:71278;height:2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" fillcolor="#092199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2" type="#_x0000_t202" style="position:absolute;left:5334;top:3429;width:59493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<v:textbox>
                  <w:txbxContent>
                    <w:p w14:paraId="2107915B" w14:textId="1AC15F8B" w:rsidR="002E27D1" w:rsidRPr="00257DBE" w:rsidRDefault="00B90EA1" w:rsidP="007F40C2">
                      <w:pPr>
                        <w:shd w:val="solid" w:color="FFFFFF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T</w:t>
                      </w:r>
                      <w:r w:rsidR="002E27D1"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:</w:t>
                      </w:r>
                      <w:r w:rsidR="002E27D1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0115 938 7000</w:t>
                      </w:r>
                      <w:r w:rsid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="002E27D1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="00257DBE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="002E27D1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="00257DBE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="00EA0C80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W</w:t>
                      </w:r>
                      <w:r w:rsidR="002A3721"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:</w:t>
                      </w:r>
                      <w:r w:rsidR="002A3721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</w:t>
                      </w:r>
                      <w:r w:rsidR="00257DBE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>www.kimberleyschool.co.uk</w:t>
                      </w:r>
                      <w:r w:rsid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     </w:t>
                      </w:r>
                      <w:r w:rsidR="00257DBE" w:rsidRPr="00257DBE">
                        <w:rPr>
                          <w:rFonts w:ascii="Arial" w:eastAsia="Times New Roman" w:hAnsi="Arial" w:cs="Arial"/>
                          <w:b/>
                          <w:color w:val="034594"/>
                          <w:sz w:val="20"/>
                          <w:szCs w:val="20"/>
                        </w:rPr>
                        <w:t>E:</w:t>
                      </w:r>
                      <w:r w:rsidR="00257DBE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office@kimberleyschool.co.uk</w:t>
                      </w:r>
                    </w:p>
                    <w:p w14:paraId="3A602567" w14:textId="77777777" w:rsidR="00EA0C80" w:rsidRPr="00257DBE" w:rsidRDefault="00EA0C80" w:rsidP="002E27D1">
                      <w:pPr>
                        <w:shd w:val="solid" w:color="FFFFFF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34594"/>
                          <w:sz w:val="12"/>
                          <w:szCs w:val="12"/>
                        </w:rPr>
                      </w:pPr>
                    </w:p>
                    <w:p w14:paraId="1587B5FD" w14:textId="77777777" w:rsidR="002E27D1" w:rsidRPr="00257DBE" w:rsidRDefault="006A3AFD" w:rsidP="006A3AFD">
                      <w:pPr>
                        <w:jc w:val="center"/>
                        <w:rPr>
                          <w:iCs/>
                          <w:color w:val="034594"/>
                          <w:sz w:val="16"/>
                          <w:szCs w:val="16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iCs/>
                          <w:color w:val="034594"/>
                          <w:sz w:val="16"/>
                          <w:szCs w:val="16"/>
                        </w:rPr>
                        <w:t>A member of the East Midlands Education Trust. Registered in England &amp; Wales. Company Number: 07530373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43" type="#_x0000_t75" style="position:absolute;left:67056;top:1619;width:4089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">
                <v:imagedata r:id="rId3" o:title=""/>
                <v:path arrowok="t"/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44" type="#_x0000_t6" style="position:absolute;width:11664;height:11664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" fillcolor="#092199" stroked="f" strokeweight="2pt"/>
              <v:shape id="Picture 2" o:spid="_x0000_s1045" type="#_x0000_t75" style="position:absolute;left:62007;top:3143;width:4382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">
                <v:imagedata r:id="rId4" o:title="Ofsted_Good_GP_Mono"/>
                <v:path arrowok="t"/>
              </v:shape>
            </v:group>
          </w:pict>
        </mc:Fallback>
      </mc:AlternateContent>
    </w:r>
    <w:r w:rsidR="00B90EA1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7B7BA" w14:textId="77777777" w:rsidR="00FB1AFE" w:rsidRDefault="00FB1AFE" w:rsidP="00F84E8E">
      <w:pPr>
        <w:spacing w:after="0" w:line="240" w:lineRule="auto"/>
      </w:pPr>
      <w:r>
        <w:separator/>
      </w:r>
    </w:p>
  </w:footnote>
  <w:footnote w:type="continuationSeparator" w:id="0">
    <w:p w14:paraId="26FA8DC1" w14:textId="77777777" w:rsidR="00FB1AFE" w:rsidRDefault="00FB1AFE" w:rsidP="00F84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A10B8" w14:textId="4677AA1C" w:rsidR="00721708" w:rsidRDefault="0072170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7C5BFD9" wp14:editId="75FF0616">
              <wp:simplePos x="0" y="0"/>
              <wp:positionH relativeFrom="column">
                <wp:posOffset>-438150</wp:posOffset>
              </wp:positionH>
              <wp:positionV relativeFrom="paragraph">
                <wp:posOffset>-1248410</wp:posOffset>
              </wp:positionV>
              <wp:extent cx="7071995" cy="127635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1995" cy="1276350"/>
                        <a:chOff x="0" y="0"/>
                        <a:chExt cx="7071995" cy="1276350"/>
                      </a:xfrm>
                    </wpg:grpSpPr>
                    <wps:wsp>
                      <wps:cNvPr id="8" name="Text Box 8"/>
                      <wps:cNvSpPr txBox="1"/>
                      <wps:spPr>
                        <a:xfrm>
                          <a:off x="4143375" y="28575"/>
                          <a:ext cx="26352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6F8E81" w14:textId="77777777" w:rsidR="00721708" w:rsidRPr="00257DBE" w:rsidRDefault="00721708" w:rsidP="00721708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Cs/>
                                <w:color w:val="034594"/>
                                <w:sz w:val="24"/>
                                <w:szCs w:val="24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bCs/>
                                <w:color w:val="034594"/>
                                <w:sz w:val="24"/>
                                <w:szCs w:val="24"/>
                              </w:rPr>
                              <w:t>The Kimberley School</w:t>
                            </w:r>
                          </w:p>
                          <w:p w14:paraId="45BA9C17" w14:textId="77777777" w:rsidR="00721708" w:rsidRPr="00257DBE" w:rsidRDefault="00721708" w:rsidP="00721708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>Newdigate</w:t>
                            </w:r>
                            <w:proofErr w:type="spellEnd"/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Street, Kimberley, </w:t>
                            </w:r>
                          </w:p>
                          <w:p w14:paraId="23030529" w14:textId="77777777" w:rsidR="00721708" w:rsidRPr="001B2626" w:rsidRDefault="00721708" w:rsidP="00721708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>Nottingham. NG16 2NJ</w:t>
                            </w:r>
                            <w:r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br/>
                            </w:r>
                            <w:r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br/>
                              <w:t>Head Teacher:</w:t>
                            </w:r>
                            <w:r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 xml:space="preserve">  Andrew George </w:t>
                            </w:r>
                          </w:p>
                          <w:p w14:paraId="45E9B176" w14:textId="77777777" w:rsidR="00721708" w:rsidRPr="001B2626" w:rsidRDefault="00721708" w:rsidP="00721708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</w:pPr>
                            <w:r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t>Deputy Head Teacher:</w:t>
                            </w:r>
                            <w:r w:rsidRPr="001B2626">
                              <w:rPr>
                                <w:color w:val="034594"/>
                                <w:sz w:val="18"/>
                                <w:szCs w:val="18"/>
                              </w:rPr>
                              <w:t xml:space="preserve">  </w:t>
                            </w:r>
                            <w:r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>Andy Park</w:t>
                            </w:r>
                          </w:p>
                          <w:p w14:paraId="3149E538" w14:textId="77777777" w:rsidR="00721708" w:rsidRPr="00EA0C80" w:rsidRDefault="00721708" w:rsidP="00721708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86"/>
                                <w:sz w:val="6"/>
                                <w:szCs w:val="6"/>
                              </w:rPr>
                            </w:pPr>
                            <w:r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t>Deputy Head Teacher:</w:t>
                            </w:r>
                            <w:r w:rsidRPr="001B2626">
                              <w:rPr>
                                <w:color w:val="034594"/>
                                <w:sz w:val="18"/>
                                <w:szCs w:val="18"/>
                              </w:rPr>
                              <w:t xml:space="preserve">  </w:t>
                            </w:r>
                            <w:r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>Helen Frost-Briggs</w:t>
                            </w:r>
                            <w:r w:rsidRPr="00FE1ED1">
                              <w:rPr>
                                <w:rFonts w:ascii="Arial" w:eastAsia="Times New Roman" w:hAnsi="Arial" w:cs="Arial"/>
                                <w:b/>
                                <w:color w:val="000086"/>
                                <w:sz w:val="17"/>
                                <w:szCs w:val="17"/>
                              </w:rPr>
                              <w:br/>
                            </w:r>
                          </w:p>
                          <w:p w14:paraId="7AEB57A7" w14:textId="77777777" w:rsidR="00721708" w:rsidRDefault="00721708" w:rsidP="0072170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ight Triangle 10"/>
                      <wps:cNvSpPr/>
                      <wps:spPr>
                        <a:xfrm flipH="1" flipV="1">
                          <a:off x="5905500" y="0"/>
                          <a:ext cx="1166495" cy="1166495"/>
                        </a:xfrm>
                        <a:prstGeom prst="rtTriangle">
                          <a:avLst/>
                        </a:prstGeom>
                        <a:solidFill>
                          <a:srgbClr val="0921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3041650" cy="1038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C5BFD9" id="Group 7" o:spid="_x0000_s1026" style="position:absolute;margin-left:-34.5pt;margin-top:-98.3pt;width:556.85pt;height:100.5pt;z-index:251671552;mso-width-relative:margin;mso-height-relative:margin" coordsize="70719,127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TQAAAAYAAAAAAAAAAAAAAMUAAAI3&#10;AAAADABLAFMAXwBMAGEAbgBkAHMAYwBhAHAAZQAAAAEAAAAAAAAAAAAAAAAAAAAAAAAAAQAAAAAA&#10;AAAAAAACNwAAAMUAAAAAAAAAAAAAAAAAAAAAAQAAAAAAAAAAAAAAAAAAAAAAAAAQAAAAAQAAAAAA&#10;AG51bGwAAAACAAAABmJvdW5kc09iamMAAAABAAAAAAAAUmN0MQAAAAQAAAAAVG9wIGxvbmcAAAAA&#10;AAAAAExlZnRsb25nAAAAAAAAAABCdG9tbG9uZwAAAMUAAAAAUmdodGxvbmcAAAI3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FAAAAAFJnaHRsb25nAAACN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XgAAAABAAAAoAAAADgAAAHgAABpAAAAEVwAGAAB/9j/7QAM&#10;QWRvYmVfQ00AAv/uAA5BZG9iZQBkgAAAAAH/2wCEAAwICAgJCAwJCQwRCwoLERUPDAwPFRgTExUT&#10;ExgRDAwMDAwMEQwMDAwMDAwMDAwMDAwMDAwMDAwMDAwMDAwMDAwBDQsLDQ4NEA4OEBQODg4UFA4O&#10;Dg4UEQwMDAwMEREMDAwMDAwRDAwMDAwMDAwMDAwMDAwMDAwMDAwMDAwMDAwMDP/AABEIAD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41433;top:285;width:26353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0F6F8E81" w14:textId="77777777" w:rsidR="00721708" w:rsidRPr="00257DBE" w:rsidRDefault="00721708" w:rsidP="00721708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Cs/>
                          <w:color w:val="034594"/>
                          <w:sz w:val="24"/>
                          <w:szCs w:val="24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bCs/>
                          <w:color w:val="034594"/>
                          <w:sz w:val="24"/>
                          <w:szCs w:val="24"/>
                        </w:rPr>
                        <w:t>The Kimberley School</w:t>
                      </w:r>
                    </w:p>
                    <w:p w14:paraId="45BA9C17" w14:textId="77777777" w:rsidR="00721708" w:rsidRPr="00257DBE" w:rsidRDefault="00721708" w:rsidP="00721708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</w:pPr>
                      <w:proofErr w:type="spellStart"/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>Newdigate</w:t>
                      </w:r>
                      <w:proofErr w:type="spellEnd"/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Street, Kimberley, </w:t>
                      </w:r>
                    </w:p>
                    <w:p w14:paraId="23030529" w14:textId="77777777" w:rsidR="00721708" w:rsidRPr="001B2626" w:rsidRDefault="00721708" w:rsidP="00721708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>Nottingham. NG16 2NJ</w:t>
                      </w:r>
                      <w:r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br/>
                      </w:r>
                      <w:r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br/>
                        <w:t>Head Teacher:</w:t>
                      </w:r>
                      <w:r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 xml:space="preserve">  Andrew George </w:t>
                      </w:r>
                    </w:p>
                    <w:p w14:paraId="45E9B176" w14:textId="77777777" w:rsidR="00721708" w:rsidRPr="001B2626" w:rsidRDefault="00721708" w:rsidP="00721708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</w:pPr>
                      <w:r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t>Deputy Head Teacher:</w:t>
                      </w:r>
                      <w:r w:rsidRPr="001B2626">
                        <w:rPr>
                          <w:color w:val="034594"/>
                          <w:sz w:val="18"/>
                          <w:szCs w:val="18"/>
                        </w:rPr>
                        <w:t xml:space="preserve">  </w:t>
                      </w:r>
                      <w:r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>Andy Park</w:t>
                      </w:r>
                    </w:p>
                    <w:p w14:paraId="3149E538" w14:textId="77777777" w:rsidR="00721708" w:rsidRPr="00EA0C80" w:rsidRDefault="00721708" w:rsidP="00721708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86"/>
                          <w:sz w:val="6"/>
                          <w:szCs w:val="6"/>
                        </w:rPr>
                      </w:pPr>
                      <w:r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t>Deputy Head Teacher:</w:t>
                      </w:r>
                      <w:r w:rsidRPr="001B2626">
                        <w:rPr>
                          <w:color w:val="034594"/>
                          <w:sz w:val="18"/>
                          <w:szCs w:val="18"/>
                        </w:rPr>
                        <w:t xml:space="preserve">  </w:t>
                      </w:r>
                      <w:r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>Helen Frost-Briggs</w:t>
                      </w:r>
                      <w:r w:rsidRPr="00FE1ED1">
                        <w:rPr>
                          <w:rFonts w:ascii="Arial" w:eastAsia="Times New Roman" w:hAnsi="Arial" w:cs="Arial"/>
                          <w:b/>
                          <w:color w:val="000086"/>
                          <w:sz w:val="17"/>
                          <w:szCs w:val="17"/>
                        </w:rPr>
                        <w:br/>
                      </w:r>
                    </w:p>
                    <w:p w14:paraId="7AEB57A7" w14:textId="77777777" w:rsidR="00721708" w:rsidRDefault="00721708" w:rsidP="00721708">
                      <w:pPr>
                        <w:jc w:val="right"/>
                      </w:pP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0" o:spid="_x0000_s1028" type="#_x0000_t6" style="position:absolute;left:59055;width:11664;height:11664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" fillcolor="#092199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9" type="#_x0000_t75" style="position:absolute;top:571;width:30416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22F9D" w14:textId="6851A0F4" w:rsidR="00F84E8E" w:rsidRDefault="00721708" w:rsidP="00F84E8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E989D37" wp14:editId="6B10924D">
              <wp:simplePos x="0" y="0"/>
              <wp:positionH relativeFrom="column">
                <wp:posOffset>-453390</wp:posOffset>
              </wp:positionH>
              <wp:positionV relativeFrom="paragraph">
                <wp:posOffset>-1287780</wp:posOffset>
              </wp:positionV>
              <wp:extent cx="7071995" cy="127635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1995" cy="1276350"/>
                        <a:chOff x="0" y="0"/>
                        <a:chExt cx="7071995" cy="1276350"/>
                      </a:xfrm>
                    </wpg:grpSpPr>
                    <wps:wsp>
                      <wps:cNvPr id="11" name="Text Box 11"/>
                      <wps:cNvSpPr txBox="1"/>
                      <wps:spPr>
                        <a:xfrm>
                          <a:off x="4143375" y="28575"/>
                          <a:ext cx="26352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D4E87" w14:textId="77777777" w:rsidR="00EA0C80" w:rsidRPr="00257DBE" w:rsidRDefault="00EA0C80" w:rsidP="00EA0C80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Cs/>
                                <w:color w:val="034594"/>
                                <w:sz w:val="24"/>
                                <w:szCs w:val="24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bCs/>
                                <w:color w:val="034594"/>
                                <w:sz w:val="24"/>
                                <w:szCs w:val="24"/>
                              </w:rPr>
                              <w:t>The Kimberley School</w:t>
                            </w:r>
                          </w:p>
                          <w:p w14:paraId="7EFB4033" w14:textId="77777777" w:rsidR="00EA0C80" w:rsidRPr="00257DBE" w:rsidRDefault="00EA0C80" w:rsidP="00EA0C80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>Newdigate</w:t>
                            </w:r>
                            <w:proofErr w:type="spellEnd"/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Street, Kimberley, </w:t>
                            </w:r>
                          </w:p>
                          <w:p w14:paraId="07DAD393" w14:textId="77777777" w:rsidR="00EA0C80" w:rsidRPr="001B2626" w:rsidRDefault="00560BE0" w:rsidP="007C7D00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</w:pPr>
                            <w:r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>Nottingham.</w:t>
                            </w:r>
                            <w:r w:rsidR="00EA0C80" w:rsidRPr="00257DBE">
                              <w:rPr>
                                <w:rFonts w:ascii="Arial" w:eastAsia="Times New Roman" w:hAnsi="Arial" w:cs="Arial"/>
                                <w:color w:val="034594"/>
                                <w:sz w:val="20"/>
                                <w:szCs w:val="20"/>
                              </w:rPr>
                              <w:t xml:space="preserve"> NG16 2NJ</w:t>
                            </w:r>
                            <w:r w:rsidR="00EA0C80"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br/>
                            </w:r>
                            <w:r w:rsidR="00EA0C80"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br/>
                              <w:t>Head</w:t>
                            </w:r>
                            <w:r w:rsidR="007F40C2"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EA0C80"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t>eacher:</w:t>
                            </w:r>
                            <w:r w:rsidR="00EA0C80"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7D00"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5485"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>A</w:t>
                            </w:r>
                            <w:r w:rsidR="007C7D00"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>ndrew</w:t>
                            </w:r>
                            <w:r w:rsidR="00215485"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 xml:space="preserve"> George</w:t>
                            </w:r>
                            <w:r w:rsidR="00EA0C80"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51E397A" w14:textId="2A455A67" w:rsidR="007C7D00" w:rsidRPr="001B2626" w:rsidRDefault="007C7D00" w:rsidP="007C7D00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</w:pPr>
                            <w:r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t>Deputy Head Teacher:</w:t>
                            </w:r>
                            <w:r w:rsidRPr="001B2626">
                              <w:rPr>
                                <w:color w:val="034594"/>
                                <w:sz w:val="18"/>
                                <w:szCs w:val="18"/>
                              </w:rPr>
                              <w:t xml:space="preserve">  </w:t>
                            </w:r>
                            <w:r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>Andy Park</w:t>
                            </w:r>
                          </w:p>
                          <w:p w14:paraId="338FE0C0" w14:textId="26F2C106" w:rsidR="00E57C46" w:rsidRPr="00EA0C80" w:rsidRDefault="001B2626" w:rsidP="00EA0C80">
                            <w:pPr>
                              <w:shd w:val="solid" w:color="FFFFFF" w:fill="FFFFFF"/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86"/>
                                <w:sz w:val="6"/>
                                <w:szCs w:val="6"/>
                              </w:rPr>
                            </w:pPr>
                            <w:r w:rsidRPr="001B2626">
                              <w:rPr>
                                <w:rFonts w:ascii="Arial" w:eastAsia="Times New Roman" w:hAnsi="Arial" w:cs="Arial"/>
                                <w:b/>
                                <w:color w:val="034594"/>
                                <w:sz w:val="18"/>
                                <w:szCs w:val="18"/>
                              </w:rPr>
                              <w:t>Deputy Head Teacher:</w:t>
                            </w:r>
                            <w:r w:rsidRPr="001B2626">
                              <w:rPr>
                                <w:color w:val="034594"/>
                                <w:sz w:val="18"/>
                                <w:szCs w:val="18"/>
                              </w:rPr>
                              <w:t xml:space="preserve">  </w:t>
                            </w:r>
                            <w:r w:rsidRPr="001B2626">
                              <w:rPr>
                                <w:rFonts w:ascii="Arial" w:eastAsia="Times New Roman" w:hAnsi="Arial" w:cs="Arial"/>
                                <w:color w:val="034594"/>
                                <w:sz w:val="18"/>
                                <w:szCs w:val="18"/>
                              </w:rPr>
                              <w:t>Helen Frost-Briggs</w:t>
                            </w:r>
                            <w:r w:rsidR="00E57C46" w:rsidRPr="00FE1ED1">
                              <w:rPr>
                                <w:rFonts w:ascii="Arial" w:eastAsia="Times New Roman" w:hAnsi="Arial" w:cs="Arial"/>
                                <w:b/>
                                <w:color w:val="000086"/>
                                <w:sz w:val="17"/>
                                <w:szCs w:val="17"/>
                              </w:rPr>
                              <w:br/>
                            </w:r>
                          </w:p>
                          <w:p w14:paraId="31AE0104" w14:textId="77777777" w:rsidR="00E57C46" w:rsidRDefault="00E57C46" w:rsidP="00E57C4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ight Triangle 3"/>
                      <wps:cNvSpPr/>
                      <wps:spPr>
                        <a:xfrm flipH="1" flipV="1">
                          <a:off x="5905500" y="0"/>
                          <a:ext cx="1166495" cy="1166495"/>
                        </a:xfrm>
                        <a:prstGeom prst="rtTriangle">
                          <a:avLst/>
                        </a:prstGeom>
                        <a:solidFill>
                          <a:srgbClr val="0921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3041650" cy="1038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989D37" id="Group 6" o:spid="_x0000_s1030" style="position:absolute;margin-left:-35.7pt;margin-top:-101.4pt;width:556.85pt;height:100.5pt;z-index:251657728" coordsize="70719,127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MUAAAAAUmdodGxvbmcAAAI3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ReAAA&#10;AAEAAACgAAAAOAAAAeAAAGkAAAARXAAYAAH/2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QuOTk5OTk4IiB4&#10;bXBHOm1hZ2VudGE9IjEwMC4wMDAwMDAiIHhtcEc6eWVsbG93PSI5MC4wMDAwMDAiIHhtcEc6Ymxh&#10;Y2s9IjEwLjAwMDAwMiIvPiA8cmRmOmxpIHhtcEc6c3dhdGNoTmFtZT0iQz0wIE09OTAgWT04NSBL&#10;PTAiIHhtcEc6bW9kZT0iQ01ZSyIgeG1wRzp0eXBlPSJQUk9DRVNTIiB4bXBHOmN5YW49IjAuMDAw&#10;MDAwIiB4bXBHOm1hZ2VudGE9IjkwLjAwMDAwMCIgeG1wRzp5ZWxsb3c9Ijg1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41433;top:285;width:26353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<v:textbox>
                  <w:txbxContent>
                    <w:p w14:paraId="165D4E87" w14:textId="77777777" w:rsidR="00EA0C80" w:rsidRPr="00257DBE" w:rsidRDefault="00EA0C80" w:rsidP="00EA0C80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Cs/>
                          <w:color w:val="034594"/>
                          <w:sz w:val="24"/>
                          <w:szCs w:val="24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bCs/>
                          <w:color w:val="034594"/>
                          <w:sz w:val="24"/>
                          <w:szCs w:val="24"/>
                        </w:rPr>
                        <w:t>The Kimberley School</w:t>
                      </w:r>
                    </w:p>
                    <w:p w14:paraId="7EFB4033" w14:textId="77777777" w:rsidR="00EA0C80" w:rsidRPr="00257DBE" w:rsidRDefault="00EA0C80" w:rsidP="00EA0C80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</w:pPr>
                      <w:proofErr w:type="spellStart"/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>Newdigate</w:t>
                      </w:r>
                      <w:proofErr w:type="spellEnd"/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Street, Kimberley, </w:t>
                      </w:r>
                    </w:p>
                    <w:p w14:paraId="07DAD393" w14:textId="77777777" w:rsidR="00EA0C80" w:rsidRPr="001B2626" w:rsidRDefault="00560BE0" w:rsidP="007C7D00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</w:pPr>
                      <w:r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>Nottingham.</w:t>
                      </w:r>
                      <w:r w:rsidR="00EA0C80" w:rsidRPr="00257DBE">
                        <w:rPr>
                          <w:rFonts w:ascii="Arial" w:eastAsia="Times New Roman" w:hAnsi="Arial" w:cs="Arial"/>
                          <w:color w:val="034594"/>
                          <w:sz w:val="20"/>
                          <w:szCs w:val="20"/>
                        </w:rPr>
                        <w:t xml:space="preserve"> NG16 2NJ</w:t>
                      </w:r>
                      <w:r w:rsidR="00EA0C80"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br/>
                      </w:r>
                      <w:r w:rsidR="00EA0C80"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br/>
                        <w:t>Head</w:t>
                      </w:r>
                      <w:r w:rsidR="007F40C2"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t xml:space="preserve"> T</w:t>
                      </w:r>
                      <w:r w:rsidR="00EA0C80"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t>eacher:</w:t>
                      </w:r>
                      <w:r w:rsidR="00EA0C80"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 xml:space="preserve"> </w:t>
                      </w:r>
                      <w:r w:rsidR="007C7D00"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 xml:space="preserve"> </w:t>
                      </w:r>
                      <w:r w:rsidR="00215485"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>A</w:t>
                      </w:r>
                      <w:r w:rsidR="007C7D00"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>ndrew</w:t>
                      </w:r>
                      <w:r w:rsidR="00215485"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 xml:space="preserve"> George</w:t>
                      </w:r>
                      <w:r w:rsidR="00EA0C80"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51E397A" w14:textId="2A455A67" w:rsidR="007C7D00" w:rsidRPr="001B2626" w:rsidRDefault="007C7D00" w:rsidP="007C7D00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</w:pPr>
                      <w:r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t>Deputy Head Teacher:</w:t>
                      </w:r>
                      <w:r w:rsidRPr="001B2626">
                        <w:rPr>
                          <w:color w:val="034594"/>
                          <w:sz w:val="18"/>
                          <w:szCs w:val="18"/>
                        </w:rPr>
                        <w:t xml:space="preserve">  </w:t>
                      </w:r>
                      <w:r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>Andy Park</w:t>
                      </w:r>
                    </w:p>
                    <w:p w14:paraId="338FE0C0" w14:textId="26F2C106" w:rsidR="00E57C46" w:rsidRPr="00EA0C80" w:rsidRDefault="001B2626" w:rsidP="00EA0C80">
                      <w:pPr>
                        <w:shd w:val="solid" w:color="FFFFFF" w:fill="FFFFFF"/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86"/>
                          <w:sz w:val="6"/>
                          <w:szCs w:val="6"/>
                        </w:rPr>
                      </w:pPr>
                      <w:r w:rsidRPr="001B2626">
                        <w:rPr>
                          <w:rFonts w:ascii="Arial" w:eastAsia="Times New Roman" w:hAnsi="Arial" w:cs="Arial"/>
                          <w:b/>
                          <w:color w:val="034594"/>
                          <w:sz w:val="18"/>
                          <w:szCs w:val="18"/>
                        </w:rPr>
                        <w:t>Deputy Head Teacher:</w:t>
                      </w:r>
                      <w:r w:rsidRPr="001B2626">
                        <w:rPr>
                          <w:color w:val="034594"/>
                          <w:sz w:val="18"/>
                          <w:szCs w:val="18"/>
                        </w:rPr>
                        <w:t xml:space="preserve">  </w:t>
                      </w:r>
                      <w:r w:rsidRPr="001B2626">
                        <w:rPr>
                          <w:rFonts w:ascii="Arial" w:eastAsia="Times New Roman" w:hAnsi="Arial" w:cs="Arial"/>
                          <w:color w:val="034594"/>
                          <w:sz w:val="18"/>
                          <w:szCs w:val="18"/>
                        </w:rPr>
                        <w:t>Helen Frost-Briggs</w:t>
                      </w:r>
                      <w:r w:rsidR="00E57C46" w:rsidRPr="00FE1ED1">
                        <w:rPr>
                          <w:rFonts w:ascii="Arial" w:eastAsia="Times New Roman" w:hAnsi="Arial" w:cs="Arial"/>
                          <w:b/>
                          <w:color w:val="000086"/>
                          <w:sz w:val="17"/>
                          <w:szCs w:val="17"/>
                        </w:rPr>
                        <w:br/>
                      </w:r>
                    </w:p>
                    <w:p w14:paraId="31AE0104" w14:textId="77777777" w:rsidR="00E57C46" w:rsidRDefault="00E57C46" w:rsidP="00E57C46">
                      <w:pPr>
                        <w:jc w:val="right"/>
                      </w:pP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" o:spid="_x0000_s1032" type="#_x0000_t6" style="position:absolute;left:59055;width:11664;height:11664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" fillcolor="#092199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3" type="#_x0000_t75" style="position:absolute;top:571;width:30416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66EC"/>
    <w:multiLevelType w:val="hybridMultilevel"/>
    <w:tmpl w:val="7D9AD8B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7250C2"/>
    <w:multiLevelType w:val="multilevel"/>
    <w:tmpl w:val="C81A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876E5E"/>
    <w:multiLevelType w:val="multilevel"/>
    <w:tmpl w:val="CAEA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010DDD"/>
    <w:multiLevelType w:val="hybridMultilevel"/>
    <w:tmpl w:val="E76C989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B4D875D0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7433AA2"/>
    <w:multiLevelType w:val="multilevel"/>
    <w:tmpl w:val="0B68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31295B"/>
    <w:multiLevelType w:val="multilevel"/>
    <w:tmpl w:val="83F8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F413B6"/>
    <w:multiLevelType w:val="hybridMultilevel"/>
    <w:tmpl w:val="E88836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51563A"/>
    <w:multiLevelType w:val="multilevel"/>
    <w:tmpl w:val="729C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5A38C0"/>
    <w:multiLevelType w:val="hybridMultilevel"/>
    <w:tmpl w:val="3DC65DDC"/>
    <w:lvl w:ilvl="0" w:tplc="8E26CD4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67F3E"/>
    <w:multiLevelType w:val="hybridMultilevel"/>
    <w:tmpl w:val="73B0991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6537EFC"/>
    <w:multiLevelType w:val="multilevel"/>
    <w:tmpl w:val="D146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DB684B"/>
    <w:multiLevelType w:val="hybridMultilevel"/>
    <w:tmpl w:val="2E526346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287FA9"/>
    <w:multiLevelType w:val="hybridMultilevel"/>
    <w:tmpl w:val="C3949484"/>
    <w:lvl w:ilvl="0" w:tplc="C664664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2559D"/>
    <w:multiLevelType w:val="hybridMultilevel"/>
    <w:tmpl w:val="61068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44246"/>
    <w:multiLevelType w:val="multilevel"/>
    <w:tmpl w:val="70F8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626891"/>
    <w:multiLevelType w:val="hybridMultilevel"/>
    <w:tmpl w:val="FEEAF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7083E"/>
    <w:multiLevelType w:val="hybridMultilevel"/>
    <w:tmpl w:val="32708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A1AA6"/>
    <w:multiLevelType w:val="hybridMultilevel"/>
    <w:tmpl w:val="5FDE2798"/>
    <w:lvl w:ilvl="0" w:tplc="8794A1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E4D47"/>
    <w:multiLevelType w:val="hybridMultilevel"/>
    <w:tmpl w:val="C8E0F36C"/>
    <w:lvl w:ilvl="0" w:tplc="8E26CD4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51E62"/>
    <w:multiLevelType w:val="hybridMultilevel"/>
    <w:tmpl w:val="9F96B7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E2758B"/>
    <w:multiLevelType w:val="multilevel"/>
    <w:tmpl w:val="5024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C311C5"/>
    <w:multiLevelType w:val="hybridMultilevel"/>
    <w:tmpl w:val="F0CEB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8C160C"/>
    <w:multiLevelType w:val="hybridMultilevel"/>
    <w:tmpl w:val="177647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D006A56"/>
    <w:multiLevelType w:val="multilevel"/>
    <w:tmpl w:val="79AE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8819C0"/>
    <w:multiLevelType w:val="hybridMultilevel"/>
    <w:tmpl w:val="19007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E62AA6"/>
    <w:multiLevelType w:val="hybridMultilevel"/>
    <w:tmpl w:val="B3E4B3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FF7755"/>
    <w:multiLevelType w:val="multilevel"/>
    <w:tmpl w:val="9DC6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</w:num>
  <w:num w:numId="3">
    <w:abstractNumId w:val="1"/>
  </w:num>
  <w:num w:numId="4">
    <w:abstractNumId w:val="23"/>
  </w:num>
  <w:num w:numId="5">
    <w:abstractNumId w:val="4"/>
  </w:num>
  <w:num w:numId="6">
    <w:abstractNumId w:val="5"/>
  </w:num>
  <w:num w:numId="7">
    <w:abstractNumId w:val="14"/>
  </w:num>
  <w:num w:numId="8">
    <w:abstractNumId w:val="10"/>
  </w:num>
  <w:num w:numId="9">
    <w:abstractNumId w:val="20"/>
  </w:num>
  <w:num w:numId="10">
    <w:abstractNumId w:val="7"/>
  </w:num>
  <w:num w:numId="11">
    <w:abstractNumId w:val="26"/>
  </w:num>
  <w:num w:numId="12">
    <w:abstractNumId w:val="2"/>
  </w:num>
  <w:num w:numId="13">
    <w:abstractNumId w:val="11"/>
  </w:num>
  <w:num w:numId="14">
    <w:abstractNumId w:val="3"/>
  </w:num>
  <w:num w:numId="15">
    <w:abstractNumId w:val="24"/>
  </w:num>
  <w:num w:numId="16">
    <w:abstractNumId w:val="21"/>
  </w:num>
  <w:num w:numId="17">
    <w:abstractNumId w:val="0"/>
  </w:num>
  <w:num w:numId="18">
    <w:abstractNumId w:val="9"/>
  </w:num>
  <w:num w:numId="19">
    <w:abstractNumId w:val="16"/>
  </w:num>
  <w:num w:numId="20">
    <w:abstractNumId w:val="22"/>
  </w:num>
  <w:num w:numId="21">
    <w:abstractNumId w:val="25"/>
  </w:num>
  <w:num w:numId="22">
    <w:abstractNumId w:val="19"/>
  </w:num>
  <w:num w:numId="23">
    <w:abstractNumId w:val="6"/>
  </w:num>
  <w:num w:numId="24">
    <w:abstractNumId w:val="15"/>
  </w:num>
  <w:num w:numId="25">
    <w:abstractNumId w:val="8"/>
  </w:num>
  <w:num w:numId="26">
    <w:abstractNumId w:val="18"/>
  </w:num>
  <w:num w:numId="27">
    <w:abstractNumId w:val="1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E0"/>
    <w:rsid w:val="00011875"/>
    <w:rsid w:val="0006111A"/>
    <w:rsid w:val="0006167B"/>
    <w:rsid w:val="000C19AF"/>
    <w:rsid w:val="000C56B3"/>
    <w:rsid w:val="000C6AF7"/>
    <w:rsid w:val="00112D0D"/>
    <w:rsid w:val="00130A08"/>
    <w:rsid w:val="00174459"/>
    <w:rsid w:val="00181CBC"/>
    <w:rsid w:val="001858FB"/>
    <w:rsid w:val="001A7BAC"/>
    <w:rsid w:val="001B2626"/>
    <w:rsid w:val="001E063E"/>
    <w:rsid w:val="001E4CB6"/>
    <w:rsid w:val="00211258"/>
    <w:rsid w:val="00215485"/>
    <w:rsid w:val="00216E21"/>
    <w:rsid w:val="0022093D"/>
    <w:rsid w:val="00233D76"/>
    <w:rsid w:val="00251EAD"/>
    <w:rsid w:val="00257DBE"/>
    <w:rsid w:val="00260CE8"/>
    <w:rsid w:val="0026573C"/>
    <w:rsid w:val="002A3721"/>
    <w:rsid w:val="002A5626"/>
    <w:rsid w:val="002E27D1"/>
    <w:rsid w:val="002F7C8F"/>
    <w:rsid w:val="00340C13"/>
    <w:rsid w:val="0034433F"/>
    <w:rsid w:val="003457FF"/>
    <w:rsid w:val="00351634"/>
    <w:rsid w:val="003A7133"/>
    <w:rsid w:val="003B741D"/>
    <w:rsid w:val="003D026D"/>
    <w:rsid w:val="003D3103"/>
    <w:rsid w:val="00450B38"/>
    <w:rsid w:val="00465559"/>
    <w:rsid w:val="004711E2"/>
    <w:rsid w:val="004745E0"/>
    <w:rsid w:val="00480020"/>
    <w:rsid w:val="004B285F"/>
    <w:rsid w:val="004D34E6"/>
    <w:rsid w:val="004E2EC7"/>
    <w:rsid w:val="004E3817"/>
    <w:rsid w:val="004F1AE6"/>
    <w:rsid w:val="00517B1F"/>
    <w:rsid w:val="00534EF8"/>
    <w:rsid w:val="0055236F"/>
    <w:rsid w:val="00556A03"/>
    <w:rsid w:val="00560A25"/>
    <w:rsid w:val="00560BE0"/>
    <w:rsid w:val="005613FB"/>
    <w:rsid w:val="005B3161"/>
    <w:rsid w:val="005D2C92"/>
    <w:rsid w:val="00604C6C"/>
    <w:rsid w:val="00606164"/>
    <w:rsid w:val="00617260"/>
    <w:rsid w:val="00617EA4"/>
    <w:rsid w:val="00635684"/>
    <w:rsid w:val="006425DE"/>
    <w:rsid w:val="00652AE1"/>
    <w:rsid w:val="0067284C"/>
    <w:rsid w:val="006A3AFD"/>
    <w:rsid w:val="006A63F1"/>
    <w:rsid w:val="006F252F"/>
    <w:rsid w:val="006F46B8"/>
    <w:rsid w:val="007050BC"/>
    <w:rsid w:val="00721708"/>
    <w:rsid w:val="00723FD4"/>
    <w:rsid w:val="007312FA"/>
    <w:rsid w:val="007424DF"/>
    <w:rsid w:val="0075615D"/>
    <w:rsid w:val="00763F97"/>
    <w:rsid w:val="00790018"/>
    <w:rsid w:val="007A0BBD"/>
    <w:rsid w:val="007B01D0"/>
    <w:rsid w:val="007B1965"/>
    <w:rsid w:val="007B2791"/>
    <w:rsid w:val="007C7D00"/>
    <w:rsid w:val="007D2608"/>
    <w:rsid w:val="007E00D2"/>
    <w:rsid w:val="007F40C2"/>
    <w:rsid w:val="0080491B"/>
    <w:rsid w:val="00830F36"/>
    <w:rsid w:val="00844367"/>
    <w:rsid w:val="00847999"/>
    <w:rsid w:val="00850713"/>
    <w:rsid w:val="00863760"/>
    <w:rsid w:val="0089594A"/>
    <w:rsid w:val="008C4DF1"/>
    <w:rsid w:val="008C78A0"/>
    <w:rsid w:val="008F3364"/>
    <w:rsid w:val="00911F67"/>
    <w:rsid w:val="00943661"/>
    <w:rsid w:val="00970345"/>
    <w:rsid w:val="009710AB"/>
    <w:rsid w:val="009815A0"/>
    <w:rsid w:val="0099316C"/>
    <w:rsid w:val="009A2720"/>
    <w:rsid w:val="009C1AFA"/>
    <w:rsid w:val="009D6B94"/>
    <w:rsid w:val="00A16861"/>
    <w:rsid w:val="00A2072D"/>
    <w:rsid w:val="00A35CA1"/>
    <w:rsid w:val="00A6732E"/>
    <w:rsid w:val="00A81EEE"/>
    <w:rsid w:val="00AD2BA9"/>
    <w:rsid w:val="00AF1BAD"/>
    <w:rsid w:val="00AF36A0"/>
    <w:rsid w:val="00B0014B"/>
    <w:rsid w:val="00B119D8"/>
    <w:rsid w:val="00B51034"/>
    <w:rsid w:val="00B565CA"/>
    <w:rsid w:val="00B620BF"/>
    <w:rsid w:val="00B81328"/>
    <w:rsid w:val="00B90EA1"/>
    <w:rsid w:val="00BD2B96"/>
    <w:rsid w:val="00BE41BB"/>
    <w:rsid w:val="00C165CF"/>
    <w:rsid w:val="00C22DA8"/>
    <w:rsid w:val="00C249A3"/>
    <w:rsid w:val="00C63ECE"/>
    <w:rsid w:val="00C66332"/>
    <w:rsid w:val="00C87C0F"/>
    <w:rsid w:val="00CB7545"/>
    <w:rsid w:val="00CD36BA"/>
    <w:rsid w:val="00CF76D9"/>
    <w:rsid w:val="00D00245"/>
    <w:rsid w:val="00D0342C"/>
    <w:rsid w:val="00D0487E"/>
    <w:rsid w:val="00DA6DE3"/>
    <w:rsid w:val="00E06278"/>
    <w:rsid w:val="00E57C46"/>
    <w:rsid w:val="00EA0C80"/>
    <w:rsid w:val="00ED45D7"/>
    <w:rsid w:val="00ED472E"/>
    <w:rsid w:val="00ED57E6"/>
    <w:rsid w:val="00EE115A"/>
    <w:rsid w:val="00EF5ADF"/>
    <w:rsid w:val="00F02BB6"/>
    <w:rsid w:val="00F066A6"/>
    <w:rsid w:val="00F13D0E"/>
    <w:rsid w:val="00F20B7E"/>
    <w:rsid w:val="00F212F9"/>
    <w:rsid w:val="00F45B68"/>
    <w:rsid w:val="00F54BAC"/>
    <w:rsid w:val="00F84E8E"/>
    <w:rsid w:val="00FB1AFE"/>
    <w:rsid w:val="00FB2E6C"/>
    <w:rsid w:val="00FD2051"/>
    <w:rsid w:val="00FD21A2"/>
    <w:rsid w:val="00FD5CC9"/>
    <w:rsid w:val="00FE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F83F88C"/>
  <w15:docId w15:val="{4D84E192-B5E8-4866-98BB-AACC98D7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45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84E8E"/>
    <w:pPr>
      <w:tabs>
        <w:tab w:val="center" w:pos="4513"/>
        <w:tab w:val="right" w:pos="9026"/>
      </w:tabs>
      <w:spacing w:afterAutospacing="1"/>
      <w:ind w:left="-284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84E8E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84E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E8E"/>
  </w:style>
  <w:style w:type="character" w:styleId="Hyperlink">
    <w:name w:val="Hyperlink"/>
    <w:uiPriority w:val="99"/>
    <w:unhideWhenUsed/>
    <w:rsid w:val="00A2072D"/>
    <w:rPr>
      <w:color w:val="0000FF"/>
      <w:u w:val="single"/>
    </w:rPr>
  </w:style>
  <w:style w:type="paragraph" w:customStyle="1" w:styleId="Default">
    <w:name w:val="Default"/>
    <w:uiPriority w:val="99"/>
    <w:rsid w:val="00A2072D"/>
    <w:pPr>
      <w:autoSpaceDE w:val="0"/>
      <w:autoSpaceDN w:val="0"/>
      <w:adjustRightInd w:val="0"/>
      <w:spacing w:after="0" w:line="240" w:lineRule="auto"/>
    </w:pPr>
    <w:rPr>
      <w:rFonts w:ascii="Serifa BT" w:eastAsia="Times New Roman" w:hAnsi="Serifa BT" w:cs="Serifa BT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D36BA"/>
    <w:pPr>
      <w:spacing w:after="160" w:line="252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7DB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56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estion-number1">
    <w:name w:val="question-number1"/>
    <w:basedOn w:val="DefaultParagraphFont"/>
    <w:rsid w:val="00B565CA"/>
    <w:rPr>
      <w:vanish w:val="0"/>
      <w:webHidden w:val="0"/>
      <w:specVanish w:val="0"/>
    </w:rPr>
  </w:style>
  <w:style w:type="character" w:customStyle="1" w:styleId="user-generated">
    <w:name w:val="user-generated"/>
    <w:basedOn w:val="DefaultParagraphFont"/>
    <w:rsid w:val="00B565CA"/>
  </w:style>
  <w:style w:type="paragraph" w:customStyle="1" w:styleId="paragraph">
    <w:name w:val="paragraph"/>
    <w:basedOn w:val="Normal"/>
    <w:rsid w:val="00A81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81EEE"/>
  </w:style>
  <w:style w:type="character" w:customStyle="1" w:styleId="eop">
    <w:name w:val="eop"/>
    <w:basedOn w:val="DefaultParagraphFont"/>
    <w:rsid w:val="00A81EEE"/>
  </w:style>
  <w:style w:type="character" w:customStyle="1" w:styleId="scxw112310649">
    <w:name w:val="scxw112310649"/>
    <w:basedOn w:val="DefaultParagraphFont"/>
    <w:rsid w:val="00A81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swan\Desktop\Letterheads\New%20Letterhead%20-%20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DE07E-02BE-4342-BC8A-86B4C381F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Letterhead - Colour</Template>
  <TotalTime>194</TotalTime>
  <Pages>3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Kimberley School</Company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M.Draycott</dc:creator>
  <cp:lastModifiedBy>J.Calder</cp:lastModifiedBy>
  <cp:revision>42</cp:revision>
  <cp:lastPrinted>2021-09-09T10:44:00Z</cp:lastPrinted>
  <dcterms:created xsi:type="dcterms:W3CDTF">2020-07-22T08:40:00Z</dcterms:created>
  <dcterms:modified xsi:type="dcterms:W3CDTF">2021-09-09T14:43:00Z</dcterms:modified>
</cp:coreProperties>
</file>